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660" w:rsidRPr="004C2E9C" w:rsidRDefault="00FA5660" w:rsidP="00FA5660">
      <w:pPr>
        <w:pStyle w:val="CABEZA"/>
        <w:pBdr>
          <w:bottom w:val="single" w:sz="4" w:space="1" w:color="auto"/>
        </w:pBdr>
        <w:ind w:left="1829" w:right="1829"/>
        <w:rPr>
          <w:rFonts w:cs="Times New Roman"/>
        </w:rPr>
      </w:pPr>
      <w:r w:rsidRPr="004C2E9C">
        <w:rPr>
          <w:rFonts w:cs="Times New Roman"/>
        </w:rPr>
        <w:t>DECIMO</w:t>
      </w:r>
      <w:r w:rsidR="00DE45D0">
        <w:rPr>
          <w:rFonts w:cs="Times New Roman"/>
        </w:rPr>
        <w:t xml:space="preserve"> </w:t>
      </w:r>
      <w:r w:rsidRPr="004C2E9C">
        <w:rPr>
          <w:rFonts w:cs="Times New Roman"/>
        </w:rPr>
        <w:t>PRIMERA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SECCION</w:t>
      </w:r>
    </w:p>
    <w:p w:rsidR="00F501EA" w:rsidRDefault="00F501EA">
      <w:pPr>
        <w:pStyle w:val="CABEZA"/>
      </w:pPr>
      <w:r>
        <w:t>SECRETARIA</w:t>
      </w:r>
      <w:r w:rsidR="00176153">
        <w:t xml:space="preserve"> </w:t>
      </w:r>
      <w:r>
        <w:t>DE</w:t>
      </w:r>
      <w:r w:rsidR="00176153">
        <w:t xml:space="preserve"> </w:t>
      </w:r>
      <w:r>
        <w:t>MEDIO</w:t>
      </w:r>
      <w:r w:rsidR="00176153">
        <w:t xml:space="preserve"> </w:t>
      </w:r>
      <w:r>
        <w:t>AMBIENTE</w:t>
      </w:r>
      <w:r w:rsidR="004C2E9C">
        <w:t xml:space="preserve"> </w:t>
      </w:r>
      <w:r>
        <w:t>Y</w:t>
      </w:r>
      <w:r w:rsidR="00176153">
        <w:t xml:space="preserve"> </w:t>
      </w:r>
      <w:r>
        <w:t>RECURSOS</w:t>
      </w:r>
      <w:r w:rsidR="00176153">
        <w:t xml:space="preserve"> </w:t>
      </w:r>
      <w:r>
        <w:t>NATURALES</w:t>
      </w:r>
    </w:p>
    <w:p w:rsidR="00F501EA" w:rsidRPr="004C2E9C" w:rsidRDefault="00F501EA" w:rsidP="00F501EA">
      <w:pPr>
        <w:pStyle w:val="Titulo1"/>
        <w:rPr>
          <w:rFonts w:cs="Times New Roman"/>
        </w:rPr>
      </w:pPr>
      <w:r w:rsidRPr="004C2E9C">
        <w:rPr>
          <w:rFonts w:cs="Times New Roman"/>
        </w:rPr>
        <w:t>REGLAS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de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Operación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para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el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Programa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de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Apoyo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la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Infraestructura</w:t>
      </w:r>
      <w:r w:rsidR="00176153" w:rsidRPr="004C2E9C">
        <w:rPr>
          <w:rFonts w:cs="Times New Roman"/>
        </w:rPr>
        <w:t xml:space="preserve"> </w:t>
      </w:r>
      <w:proofErr w:type="spellStart"/>
      <w:r w:rsidRPr="004C2E9C">
        <w:rPr>
          <w:rFonts w:cs="Times New Roman"/>
        </w:rPr>
        <w:t>Hidroagrícola</w:t>
      </w:r>
      <w:proofErr w:type="spellEnd"/>
      <w:r w:rsidRPr="004C2E9C">
        <w:rPr>
          <w:rFonts w:cs="Times New Roman"/>
        </w:rPr>
        <w:t>,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cargo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de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la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Comisión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Nacional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del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Agua,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aplicables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a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partir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de</w:t>
      </w:r>
      <w:r w:rsidR="00176153" w:rsidRPr="004C2E9C">
        <w:rPr>
          <w:rFonts w:cs="Times New Roman"/>
        </w:rPr>
        <w:t xml:space="preserve"> </w:t>
      </w:r>
      <w:r w:rsidRPr="004C2E9C">
        <w:rPr>
          <w:rFonts w:cs="Times New Roman"/>
        </w:rPr>
        <w:t>2016.</w:t>
      </w:r>
    </w:p>
    <w:p w:rsidR="00E73D2D" w:rsidRPr="004C2E9C" w:rsidRDefault="00E73D2D">
      <w:pPr>
        <w:pStyle w:val="Titulo2"/>
      </w:pPr>
      <w:r w:rsidRPr="004C2E9C">
        <w:t>Al</w:t>
      </w:r>
      <w:r w:rsidR="00176153" w:rsidRPr="004C2E9C">
        <w:t xml:space="preserve"> </w:t>
      </w:r>
      <w:r w:rsidRPr="004C2E9C">
        <w:t>margen</w:t>
      </w:r>
      <w:r w:rsidR="00176153" w:rsidRPr="004C2E9C">
        <w:t xml:space="preserve"> </w:t>
      </w:r>
      <w:r w:rsidRPr="004C2E9C">
        <w:t>un</w:t>
      </w:r>
      <w:r w:rsidR="00176153" w:rsidRPr="004C2E9C">
        <w:t xml:space="preserve"> </w:t>
      </w:r>
      <w:r w:rsidRPr="004C2E9C">
        <w:t>sello</w:t>
      </w:r>
      <w:r w:rsidR="00176153" w:rsidRPr="004C2E9C">
        <w:t xml:space="preserve"> </w:t>
      </w:r>
      <w:r w:rsidRPr="004C2E9C">
        <w:t>con</w:t>
      </w:r>
      <w:r w:rsidR="00176153" w:rsidRPr="004C2E9C">
        <w:t xml:space="preserve"> </w:t>
      </w:r>
      <w:r w:rsidRPr="004C2E9C">
        <w:t>el</w:t>
      </w:r>
      <w:r w:rsidR="00176153" w:rsidRPr="004C2E9C">
        <w:t xml:space="preserve"> </w:t>
      </w:r>
      <w:r w:rsidRPr="004C2E9C">
        <w:t>Escudo</w:t>
      </w:r>
      <w:r w:rsidR="00176153" w:rsidRPr="004C2E9C">
        <w:t xml:space="preserve"> </w:t>
      </w:r>
      <w:r w:rsidRPr="004C2E9C">
        <w:t>Nacional,</w:t>
      </w:r>
      <w:r w:rsidR="00176153" w:rsidRPr="004C2E9C">
        <w:t xml:space="preserve"> </w:t>
      </w:r>
      <w:r w:rsidRPr="004C2E9C">
        <w:t>que</w:t>
      </w:r>
      <w:r w:rsidR="00176153" w:rsidRPr="004C2E9C">
        <w:t xml:space="preserve"> </w:t>
      </w:r>
      <w:r w:rsidRPr="004C2E9C">
        <w:t>dice:</w:t>
      </w:r>
      <w:r w:rsidR="00176153" w:rsidRPr="004C2E9C">
        <w:t xml:space="preserve"> </w:t>
      </w:r>
      <w:r w:rsidRPr="004C2E9C">
        <w:t>Estados</w:t>
      </w:r>
      <w:r w:rsidR="00176153" w:rsidRPr="004C2E9C">
        <w:t xml:space="preserve"> </w:t>
      </w:r>
      <w:r w:rsidRPr="004C2E9C">
        <w:t>Unidos</w:t>
      </w:r>
      <w:r w:rsidR="00176153" w:rsidRPr="004C2E9C">
        <w:t xml:space="preserve"> </w:t>
      </w:r>
      <w:r w:rsidRPr="004C2E9C">
        <w:t>Mexicanos.-</w:t>
      </w:r>
      <w:r w:rsidR="00176153" w:rsidRPr="004C2E9C">
        <w:t xml:space="preserve"> </w:t>
      </w:r>
      <w:r w:rsidRPr="004C2E9C">
        <w:t>Secretaría</w:t>
      </w:r>
      <w:r w:rsidR="00176153" w:rsidRPr="004C2E9C">
        <w:t xml:space="preserve"> </w:t>
      </w:r>
      <w:r w:rsidRPr="004C2E9C">
        <w:t>de</w:t>
      </w:r>
      <w:r w:rsidR="00176153" w:rsidRPr="004C2E9C">
        <w:t xml:space="preserve"> </w:t>
      </w:r>
      <w:r w:rsidRPr="004C2E9C">
        <w:t>Medio</w:t>
      </w:r>
      <w:r w:rsidR="00176153" w:rsidRPr="004C2E9C">
        <w:t xml:space="preserve"> </w:t>
      </w:r>
      <w:r w:rsidRPr="004C2E9C">
        <w:t>Ambiente</w:t>
      </w:r>
      <w:r w:rsidR="00176153" w:rsidRPr="004C2E9C">
        <w:t xml:space="preserve"> </w:t>
      </w:r>
      <w:r w:rsidRPr="004C2E9C">
        <w:t>y</w:t>
      </w:r>
      <w:r w:rsidR="00176153" w:rsidRPr="004C2E9C">
        <w:t xml:space="preserve"> </w:t>
      </w:r>
      <w:r w:rsidRPr="004C2E9C">
        <w:t>Recursos</w:t>
      </w:r>
      <w:r w:rsidR="00176153" w:rsidRPr="004C2E9C">
        <w:t xml:space="preserve"> </w:t>
      </w:r>
      <w:r w:rsidRPr="004C2E9C">
        <w:t>Naturales.</w:t>
      </w:r>
    </w:p>
    <w:p w:rsidR="00F501EA" w:rsidRPr="00E73D2D" w:rsidRDefault="00F501EA" w:rsidP="00FA5660">
      <w:pPr>
        <w:pStyle w:val="Texto"/>
        <w:spacing w:line="228" w:lineRule="exact"/>
        <w:rPr>
          <w:szCs w:val="22"/>
        </w:rPr>
      </w:pPr>
      <w:r w:rsidRPr="00E73D2D">
        <w:rPr>
          <w:szCs w:val="22"/>
        </w:rPr>
        <w:t>ROBERTO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RAMIREZ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PARRA,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General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Agua,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Órgano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Administrativo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Desconcentrado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Medio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Ambiente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Naturales,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conformidad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con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dispuesto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en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los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artículos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17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32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Bis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Orgánica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Federal;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4,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9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párrafos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primero,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segundo,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tercero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letra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quinto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fracciones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VI,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XXXIII,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XXXV,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XXXVI,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XXXVII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LIV,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12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fracciones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VIII,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XII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Aguas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Nacionales;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4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Administrativo;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5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fracción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III,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inciso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b),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74,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75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77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Hacendaria;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64,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65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fracciones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III,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176,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178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179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Reglamento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Ley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Hacendaria;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29,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41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Anexo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25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para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2016;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8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13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fracciones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V,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VI,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XI,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XII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y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XXVII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Reglamento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Interior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del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Agua,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he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tenido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a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bien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expedir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las</w:t>
      </w:r>
      <w:r w:rsidR="00176153">
        <w:rPr>
          <w:szCs w:val="22"/>
        </w:rPr>
        <w:t xml:space="preserve"> </w:t>
      </w:r>
      <w:r w:rsidRPr="00E73D2D">
        <w:rPr>
          <w:szCs w:val="22"/>
        </w:rPr>
        <w:t>siguientes:</w:t>
      </w:r>
    </w:p>
    <w:p w:rsidR="00F501EA" w:rsidRDefault="00F12196" w:rsidP="00FA5660">
      <w:pPr>
        <w:pStyle w:val="ANOTACION"/>
        <w:spacing w:line="228" w:lineRule="exact"/>
      </w:pPr>
      <w:r>
        <w:t xml:space="preserve">         </w:t>
      </w:r>
    </w:p>
    <w:p w:rsidR="00F501EA" w:rsidRDefault="00F501EA" w:rsidP="00FA5660">
      <w:pPr>
        <w:pStyle w:val="Texto"/>
        <w:spacing w:line="228" w:lineRule="exact"/>
        <w:rPr>
          <w:b/>
          <w:szCs w:val="22"/>
        </w:rPr>
      </w:pPr>
      <w:r w:rsidRPr="00F501EA">
        <w:rPr>
          <w:b/>
          <w:szCs w:val="22"/>
        </w:rPr>
        <w:t>CONTENIDO:</w:t>
      </w:r>
    </w:p>
    <w:p w:rsidR="00F501EA" w:rsidRDefault="00F501EA" w:rsidP="00FA5660">
      <w:pPr>
        <w:pStyle w:val="Texto"/>
        <w:spacing w:line="228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Presentación.</w:t>
      </w:r>
    </w:p>
    <w:p w:rsidR="00F501EA" w:rsidRDefault="00F501EA" w:rsidP="00FA5660">
      <w:pPr>
        <w:pStyle w:val="Texto"/>
        <w:spacing w:line="228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2.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Definiciones.</w:t>
      </w:r>
    </w:p>
    <w:p w:rsidR="00F501EA" w:rsidRDefault="00F501EA" w:rsidP="00FA5660">
      <w:pPr>
        <w:pStyle w:val="Texto"/>
        <w:spacing w:line="228" w:lineRule="exact"/>
        <w:ind w:left="720" w:firstLine="0"/>
        <w:rPr>
          <w:szCs w:val="22"/>
        </w:rPr>
      </w:pPr>
      <w:r w:rsidRPr="00F501EA">
        <w:rPr>
          <w:szCs w:val="22"/>
        </w:rPr>
        <w:t>2.1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A)</w:t>
      </w:r>
      <w:r w:rsidRPr="00F501EA">
        <w:rPr>
          <w:szCs w:val="22"/>
        </w:rPr>
        <w:tab/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III)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IV)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B)</w:t>
      </w:r>
      <w:r w:rsidRPr="00F501EA">
        <w:rPr>
          <w:szCs w:val="22"/>
        </w:rPr>
        <w:tab/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C)</w:t>
      </w:r>
      <w:r w:rsidR="00E73D2D">
        <w:rPr>
          <w:szCs w:val="22"/>
        </w:rPr>
        <w:tab/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D)</w:t>
      </w:r>
      <w:r w:rsidR="00E73D2D">
        <w:rPr>
          <w:szCs w:val="22"/>
        </w:rPr>
        <w:tab/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FA5660">
      <w:pPr>
        <w:pStyle w:val="Texto"/>
        <w:spacing w:line="228" w:lineRule="exact"/>
        <w:ind w:left="1872" w:hanging="432"/>
        <w:rPr>
          <w:szCs w:val="22"/>
        </w:rPr>
      </w:pPr>
      <w:r w:rsidRPr="00F501EA">
        <w:rPr>
          <w:szCs w:val="22"/>
        </w:rPr>
        <w:t>I)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FA5660">
      <w:pPr>
        <w:pStyle w:val="Texto"/>
        <w:spacing w:line="228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3.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Glosario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Términos.</w:t>
      </w:r>
    </w:p>
    <w:p w:rsidR="00450B1A" w:rsidRDefault="00450B1A" w:rsidP="00FA5660">
      <w:pPr>
        <w:pStyle w:val="Texto"/>
        <w:spacing w:line="228" w:lineRule="exact"/>
        <w:rPr>
          <w:b/>
          <w:szCs w:val="22"/>
        </w:rPr>
      </w:pPr>
    </w:p>
    <w:p w:rsidR="00F501EA" w:rsidRDefault="00F501EA" w:rsidP="00FA5660">
      <w:pPr>
        <w:pStyle w:val="Texto"/>
        <w:spacing w:line="228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4.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Generalidades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del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Programa.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4.1.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="00F12196">
        <w:rPr>
          <w:szCs w:val="22"/>
        </w:rPr>
        <w:t>general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4.2.</w:t>
      </w:r>
      <w:r w:rsidR="00E73D2D">
        <w:rPr>
          <w:szCs w:val="22"/>
        </w:rPr>
        <w:tab/>
      </w:r>
      <w:r w:rsidRPr="00F501EA">
        <w:rPr>
          <w:szCs w:val="22"/>
        </w:rPr>
        <w:t>Población</w:t>
      </w:r>
      <w:r w:rsidR="00176153">
        <w:rPr>
          <w:szCs w:val="22"/>
        </w:rPr>
        <w:t xml:space="preserve"> </w:t>
      </w:r>
      <w:r w:rsidR="00F12196">
        <w:rPr>
          <w:szCs w:val="22"/>
        </w:rPr>
        <w:t>objetivo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4.3.</w:t>
      </w:r>
      <w:r w:rsidR="00E73D2D">
        <w:rPr>
          <w:szCs w:val="22"/>
        </w:rPr>
        <w:tab/>
      </w:r>
      <w:r w:rsidR="00F12196">
        <w:rPr>
          <w:szCs w:val="22"/>
        </w:rPr>
        <w:t>Cobertura</w:t>
      </w:r>
    </w:p>
    <w:p w:rsidR="00F501EA" w:rsidRDefault="00F501EA" w:rsidP="00FA5660">
      <w:pPr>
        <w:pStyle w:val="Texto"/>
        <w:spacing w:line="228" w:lineRule="exact"/>
        <w:ind w:left="1440" w:hanging="432"/>
        <w:rPr>
          <w:szCs w:val="22"/>
        </w:rPr>
      </w:pPr>
      <w:r w:rsidRPr="00F501EA">
        <w:rPr>
          <w:szCs w:val="22"/>
        </w:rPr>
        <w:t>4.4.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="00F12196">
        <w:rPr>
          <w:szCs w:val="22"/>
        </w:rPr>
        <w:t>generales</w:t>
      </w:r>
    </w:p>
    <w:p w:rsidR="00450B1A" w:rsidRDefault="00450B1A" w:rsidP="00FA5660">
      <w:pPr>
        <w:pStyle w:val="Texto"/>
        <w:spacing w:line="228" w:lineRule="exact"/>
        <w:ind w:left="1440" w:hanging="432"/>
        <w:rPr>
          <w:szCs w:val="22"/>
        </w:rPr>
      </w:pPr>
    </w:p>
    <w:p w:rsidR="00F501EA" w:rsidRDefault="00F501EA" w:rsidP="00FA5660">
      <w:pPr>
        <w:pStyle w:val="Texto"/>
        <w:spacing w:line="230" w:lineRule="exact"/>
        <w:rPr>
          <w:b/>
          <w:szCs w:val="22"/>
        </w:rPr>
      </w:pPr>
      <w:r w:rsidRPr="00F501EA">
        <w:rPr>
          <w:b/>
          <w:szCs w:val="22"/>
        </w:rPr>
        <w:lastRenderedPageBreak/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5.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Subprogramas.</w:t>
      </w:r>
    </w:p>
    <w:p w:rsidR="00F501EA" w:rsidRDefault="00F501EA" w:rsidP="00FA5660">
      <w:pPr>
        <w:pStyle w:val="Texto"/>
        <w:spacing w:line="230" w:lineRule="exact"/>
        <w:rPr>
          <w:szCs w:val="22"/>
        </w:rPr>
      </w:pPr>
      <w:r w:rsidRPr="00F501EA">
        <w:rPr>
          <w:b/>
          <w:szCs w:val="22"/>
        </w:rPr>
        <w:t>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30" w:lineRule="exact"/>
        <w:ind w:left="1440" w:hanging="432"/>
        <w:rPr>
          <w:szCs w:val="22"/>
        </w:rPr>
      </w:pPr>
      <w:r w:rsidRPr="00F501EA">
        <w:rPr>
          <w:szCs w:val="22"/>
        </w:rPr>
        <w:t>5.1.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5.1.1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5.1.2.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5.1.2.1.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5.1.2.2.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5.1.3.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5.1.3.1.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5.1.3.2.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30" w:lineRule="exact"/>
        <w:ind w:left="1440" w:hanging="432"/>
        <w:rPr>
          <w:szCs w:val="22"/>
        </w:rPr>
      </w:pPr>
      <w:r w:rsidRPr="00F501EA">
        <w:rPr>
          <w:szCs w:val="22"/>
        </w:rPr>
        <w:t>5.2.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5.2.1.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5.2.2.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5.2.2.1.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5.2.2.2.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5.2.3.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5.2.3.1.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5.2.3.2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30" w:lineRule="exact"/>
        <w:ind w:left="1440" w:hanging="432"/>
        <w:rPr>
          <w:szCs w:val="22"/>
        </w:rPr>
      </w:pPr>
      <w:r w:rsidRPr="00F501EA">
        <w:rPr>
          <w:szCs w:val="22"/>
        </w:rPr>
        <w:t>5.3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5.3.1.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5.3.2.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5.3.2.1.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5.3.2.2.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5.3.3.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5.3.3.1.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5.3.3.2.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30" w:lineRule="exact"/>
        <w:ind w:left="1440" w:hanging="432"/>
        <w:rPr>
          <w:szCs w:val="22"/>
        </w:rPr>
      </w:pPr>
      <w:r w:rsidRPr="00F501EA">
        <w:rPr>
          <w:szCs w:val="22"/>
        </w:rPr>
        <w:t>5.4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(RIGRAT).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5.4.1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5.4.2.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5.4.2.1.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P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5.4.2.2.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5.4.3.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5.4.3.1.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30" w:lineRule="exact"/>
        <w:ind w:left="2736" w:hanging="720"/>
        <w:rPr>
          <w:szCs w:val="22"/>
        </w:rPr>
      </w:pPr>
      <w:r w:rsidRPr="00F501EA">
        <w:rPr>
          <w:szCs w:val="22"/>
        </w:rPr>
        <w:t>5.4.3.2.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</w:p>
    <w:p w:rsidR="00F501EA" w:rsidRDefault="00F501EA" w:rsidP="00FA5660">
      <w:pPr>
        <w:pStyle w:val="Texto"/>
        <w:spacing w:line="230" w:lineRule="exact"/>
        <w:rPr>
          <w:szCs w:val="22"/>
        </w:rPr>
      </w:pPr>
      <w:r w:rsidRPr="00F501EA">
        <w:rPr>
          <w:b/>
          <w:szCs w:val="22"/>
        </w:rPr>
        <w:t>B.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</w:p>
    <w:p w:rsidR="00F501EA" w:rsidRDefault="00F501EA" w:rsidP="00FA5660">
      <w:pPr>
        <w:pStyle w:val="Texto"/>
        <w:spacing w:line="230" w:lineRule="exact"/>
        <w:ind w:left="1440" w:hanging="432"/>
        <w:rPr>
          <w:szCs w:val="22"/>
        </w:rPr>
      </w:pPr>
      <w:r w:rsidRPr="00F501EA">
        <w:rPr>
          <w:szCs w:val="22"/>
        </w:rPr>
        <w:t>5.5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5.5.1.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30" w:lineRule="exact"/>
        <w:ind w:left="2016" w:hanging="576"/>
        <w:rPr>
          <w:szCs w:val="22"/>
        </w:rPr>
      </w:pPr>
      <w:r w:rsidRPr="00F501EA">
        <w:rPr>
          <w:szCs w:val="22"/>
        </w:rPr>
        <w:t>5.5.2.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40" w:lineRule="exact"/>
        <w:ind w:left="2736" w:hanging="720"/>
        <w:rPr>
          <w:szCs w:val="22"/>
        </w:rPr>
      </w:pPr>
      <w:r w:rsidRPr="00F501EA">
        <w:rPr>
          <w:szCs w:val="22"/>
        </w:rPr>
        <w:t>5.5.2.1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40" w:lineRule="exact"/>
        <w:ind w:left="2736" w:hanging="720"/>
        <w:rPr>
          <w:szCs w:val="22"/>
        </w:rPr>
      </w:pPr>
      <w:r w:rsidRPr="00F501EA">
        <w:rPr>
          <w:szCs w:val="22"/>
        </w:rPr>
        <w:t>5.5.2.2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proofErr w:type="gramStart"/>
      <w:r w:rsidRPr="00F501EA">
        <w:rPr>
          <w:szCs w:val="22"/>
        </w:rPr>
        <w:t>.</w:t>
      </w:r>
      <w:proofErr w:type="gramEnd"/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lastRenderedPageBreak/>
        <w:t>5.5.3.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5.5.3.1.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5.5.3.2.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5.6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5.6.1.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5.6.2.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5.6.2.1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5.6.2.2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proofErr w:type="gramStart"/>
      <w:r w:rsidRPr="00F501EA">
        <w:rPr>
          <w:szCs w:val="22"/>
        </w:rPr>
        <w:t>.</w:t>
      </w:r>
      <w:proofErr w:type="gramEnd"/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5.6.3.</w:t>
      </w:r>
      <w:r w:rsidR="00E73D2D">
        <w:rPr>
          <w:szCs w:val="22"/>
        </w:rPr>
        <w:tab/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5.6.3.1.</w:t>
      </w:r>
      <w:r w:rsidR="00E73D2D">
        <w:rPr>
          <w:szCs w:val="22"/>
        </w:rPr>
        <w:tab/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5.6.3.2.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66" w:lineRule="exact"/>
        <w:rPr>
          <w:szCs w:val="22"/>
        </w:rPr>
      </w:pPr>
      <w:r w:rsidRPr="00F501EA">
        <w:rPr>
          <w:b/>
          <w:szCs w:val="22"/>
        </w:rPr>
        <w:t>C.</w:t>
      </w:r>
      <w:r w:rsidR="00176153">
        <w:rPr>
          <w:b/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5.7</w:t>
      </w:r>
      <w:r w:rsidR="00E73D2D">
        <w:rPr>
          <w:szCs w:val="22"/>
        </w:rPr>
        <w:tab/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5.7.1.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5.7.2.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5.7.2.1.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5.7.2.2.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5.7.3.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5.7.3.1.</w:t>
      </w:r>
      <w:r w:rsidR="00E73D2D">
        <w:rPr>
          <w:szCs w:val="22"/>
        </w:rPr>
        <w:tab/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5.7.3.2.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FA5660">
      <w:pPr>
        <w:pStyle w:val="Texto"/>
        <w:spacing w:line="266" w:lineRule="exact"/>
        <w:rPr>
          <w:szCs w:val="22"/>
        </w:rPr>
      </w:pPr>
      <w:r w:rsidRPr="00F501EA">
        <w:rPr>
          <w:b/>
          <w:szCs w:val="22"/>
        </w:rPr>
        <w:t>D.</w:t>
      </w:r>
      <w:r w:rsidR="00176153">
        <w:rPr>
          <w:b/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5.8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5.8.1.</w:t>
      </w:r>
      <w:r w:rsidR="00E73D2D">
        <w:rPr>
          <w:szCs w:val="22"/>
        </w:rPr>
        <w:tab/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5.8.2.</w:t>
      </w:r>
      <w:r w:rsidR="00E73D2D">
        <w:rPr>
          <w:szCs w:val="22"/>
        </w:rPr>
        <w:tab/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5.8.2.1.</w:t>
      </w:r>
      <w:r w:rsidR="00E73D2D">
        <w:rPr>
          <w:szCs w:val="22"/>
        </w:rPr>
        <w:tab/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5.8.2.2.</w:t>
      </w:r>
      <w:r w:rsidR="00E73D2D">
        <w:rPr>
          <w:szCs w:val="22"/>
        </w:rPr>
        <w:tab/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5.8.3.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5.8.3.1.</w:t>
      </w:r>
      <w:r w:rsidR="00E73D2D">
        <w:rPr>
          <w:szCs w:val="22"/>
        </w:rPr>
        <w:tab/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FA5660">
      <w:pPr>
        <w:pStyle w:val="Texto"/>
        <w:spacing w:line="266" w:lineRule="exact"/>
        <w:ind w:left="2736" w:hanging="720"/>
        <w:rPr>
          <w:szCs w:val="22"/>
        </w:rPr>
      </w:pPr>
      <w:r w:rsidRPr="00F501EA">
        <w:rPr>
          <w:szCs w:val="22"/>
        </w:rPr>
        <w:t>5.8.3.2.</w:t>
      </w:r>
      <w:r w:rsidR="00E73D2D">
        <w:rPr>
          <w:szCs w:val="22"/>
        </w:rPr>
        <w:tab/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Federal.</w:t>
      </w:r>
    </w:p>
    <w:p w:rsidR="00450B1A" w:rsidRDefault="00450B1A" w:rsidP="00FA5660">
      <w:pPr>
        <w:pStyle w:val="Texto"/>
        <w:spacing w:line="266" w:lineRule="exact"/>
        <w:ind w:left="2736" w:hanging="720"/>
        <w:rPr>
          <w:szCs w:val="22"/>
        </w:rPr>
      </w:pPr>
    </w:p>
    <w:p w:rsidR="00F501EA" w:rsidRDefault="00F501EA" w:rsidP="00FA5660">
      <w:pPr>
        <w:pStyle w:val="Texto"/>
        <w:spacing w:line="266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6.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Instancias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participantes.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6.1.</w:t>
      </w:r>
      <w:r w:rsidR="00E73D2D">
        <w:rPr>
          <w:szCs w:val="22"/>
        </w:rPr>
        <w:tab/>
      </w:r>
      <w:r w:rsidRPr="00F501EA">
        <w:rPr>
          <w:szCs w:val="22"/>
        </w:rPr>
        <w:t>Ejecutores.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6.2.</w:t>
      </w:r>
      <w:r w:rsidR="00E73D2D">
        <w:rPr>
          <w:szCs w:val="22"/>
        </w:rPr>
        <w:tab/>
      </w:r>
      <w:r w:rsidRPr="00F501EA">
        <w:rPr>
          <w:szCs w:val="22"/>
        </w:rPr>
        <w:t>Normativa.</w:t>
      </w:r>
    </w:p>
    <w:p w:rsidR="00450B1A" w:rsidRDefault="00450B1A" w:rsidP="00FA5660">
      <w:pPr>
        <w:pStyle w:val="Texto"/>
        <w:spacing w:line="266" w:lineRule="exact"/>
        <w:ind w:left="1440" w:hanging="432"/>
        <w:rPr>
          <w:szCs w:val="22"/>
        </w:rPr>
      </w:pPr>
    </w:p>
    <w:p w:rsidR="00F501EA" w:rsidRDefault="00F501EA" w:rsidP="00FA5660">
      <w:pPr>
        <w:pStyle w:val="Texto"/>
        <w:spacing w:line="266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7.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Operación.</w:t>
      </w:r>
    </w:p>
    <w:p w:rsidR="00F501EA" w:rsidRDefault="00F501EA" w:rsidP="00FA5660">
      <w:pPr>
        <w:pStyle w:val="Texto"/>
        <w:spacing w:line="266" w:lineRule="exact"/>
        <w:ind w:left="1440" w:hanging="432"/>
        <w:rPr>
          <w:szCs w:val="22"/>
        </w:rPr>
      </w:pPr>
      <w:r w:rsidRPr="00F501EA">
        <w:rPr>
          <w:szCs w:val="22"/>
        </w:rPr>
        <w:t>7.1.</w:t>
      </w:r>
      <w:r w:rsidR="00E73D2D">
        <w:rPr>
          <w:szCs w:val="22"/>
        </w:rPr>
        <w:tab/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plazos.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lastRenderedPageBreak/>
        <w:t>7.1.1.</w:t>
      </w:r>
      <w:r w:rsidR="00F12394">
        <w:rPr>
          <w:szCs w:val="22"/>
        </w:rPr>
        <w:tab/>
      </w:r>
      <w:r w:rsidRPr="00F501EA">
        <w:rPr>
          <w:szCs w:val="22"/>
        </w:rPr>
        <w:t>Reasignación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recursos.</w:t>
      </w:r>
    </w:p>
    <w:p w:rsidR="00F501EA" w:rsidRDefault="00F501EA" w:rsidP="00FA5660">
      <w:pPr>
        <w:pStyle w:val="Texto"/>
        <w:spacing w:line="266" w:lineRule="exact"/>
        <w:ind w:left="2016" w:hanging="576"/>
        <w:rPr>
          <w:szCs w:val="22"/>
        </w:rPr>
      </w:pPr>
      <w:r w:rsidRPr="00F501EA">
        <w:rPr>
          <w:szCs w:val="22"/>
        </w:rPr>
        <w:t>7.1.2.</w:t>
      </w:r>
      <w:r w:rsidR="00F12394">
        <w:rPr>
          <w:szCs w:val="22"/>
        </w:rPr>
        <w:tab/>
      </w: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iniciativas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inversión.</w:t>
      </w:r>
    </w:p>
    <w:p w:rsidR="00F501EA" w:rsidRDefault="00F501EA" w:rsidP="00FA5660">
      <w:pPr>
        <w:pStyle w:val="Texto"/>
        <w:spacing w:line="251" w:lineRule="exact"/>
        <w:ind w:left="1440" w:hanging="432"/>
        <w:rPr>
          <w:szCs w:val="22"/>
        </w:rPr>
      </w:pPr>
      <w:r w:rsidRPr="00F501EA">
        <w:rPr>
          <w:szCs w:val="22"/>
        </w:rPr>
        <w:t>7.2.</w:t>
      </w:r>
      <w:r w:rsidR="00E73D2D">
        <w:rPr>
          <w:szCs w:val="22"/>
        </w:rPr>
        <w:tab/>
      </w:r>
      <w:r w:rsidRPr="00F501EA">
        <w:rPr>
          <w:szCs w:val="22"/>
        </w:rPr>
        <w:t>Derechos,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sanciones.</w:t>
      </w:r>
    </w:p>
    <w:p w:rsidR="00F501EA" w:rsidRDefault="00F501EA" w:rsidP="00FA5660">
      <w:pPr>
        <w:pStyle w:val="Texto"/>
        <w:spacing w:line="251" w:lineRule="exact"/>
        <w:ind w:left="2016" w:hanging="576"/>
        <w:rPr>
          <w:szCs w:val="22"/>
        </w:rPr>
      </w:pPr>
      <w:r w:rsidRPr="00F501EA">
        <w:rPr>
          <w:szCs w:val="22"/>
        </w:rPr>
        <w:t>7.2.1.</w:t>
      </w:r>
      <w:r w:rsidR="00F12394">
        <w:rPr>
          <w:szCs w:val="22"/>
        </w:rPr>
        <w:tab/>
      </w:r>
      <w:r w:rsidRPr="00F501EA">
        <w:rPr>
          <w:szCs w:val="22"/>
        </w:rPr>
        <w:t>Derechos.</w:t>
      </w:r>
    </w:p>
    <w:p w:rsidR="00F501EA" w:rsidRDefault="00F501EA" w:rsidP="00FA5660">
      <w:pPr>
        <w:pStyle w:val="Texto"/>
        <w:spacing w:line="251" w:lineRule="exact"/>
        <w:ind w:left="2016" w:hanging="576"/>
        <w:rPr>
          <w:szCs w:val="22"/>
        </w:rPr>
      </w:pPr>
      <w:r w:rsidRPr="00F501EA">
        <w:rPr>
          <w:szCs w:val="22"/>
        </w:rPr>
        <w:t>7.2.2.</w:t>
      </w:r>
      <w:r w:rsidR="00F12394">
        <w:rPr>
          <w:szCs w:val="22"/>
        </w:rPr>
        <w:tab/>
      </w:r>
      <w:r w:rsidRPr="00F501EA">
        <w:rPr>
          <w:szCs w:val="22"/>
        </w:rPr>
        <w:t>Obligaciones.</w:t>
      </w:r>
    </w:p>
    <w:p w:rsidR="00F501EA" w:rsidRDefault="00F501EA" w:rsidP="00FA5660">
      <w:pPr>
        <w:pStyle w:val="Texto"/>
        <w:spacing w:line="251" w:lineRule="exact"/>
        <w:ind w:left="2016" w:hanging="576"/>
        <w:rPr>
          <w:szCs w:val="22"/>
        </w:rPr>
      </w:pPr>
      <w:r w:rsidRPr="00F501EA">
        <w:rPr>
          <w:szCs w:val="22"/>
        </w:rPr>
        <w:t>7.2.3.</w:t>
      </w:r>
      <w:r w:rsidR="00F12394">
        <w:rPr>
          <w:szCs w:val="22"/>
        </w:rPr>
        <w:tab/>
      </w:r>
      <w:r w:rsidRPr="00F501EA">
        <w:rPr>
          <w:szCs w:val="22"/>
        </w:rPr>
        <w:t>Sanciones.</w:t>
      </w:r>
    </w:p>
    <w:p w:rsidR="00F501EA" w:rsidRDefault="00F501EA" w:rsidP="00FA5660">
      <w:pPr>
        <w:pStyle w:val="Texto"/>
        <w:spacing w:line="251" w:lineRule="exact"/>
        <w:ind w:left="2016" w:hanging="576"/>
        <w:rPr>
          <w:szCs w:val="22"/>
        </w:rPr>
      </w:pPr>
      <w:r w:rsidRPr="00F501EA">
        <w:rPr>
          <w:szCs w:val="22"/>
        </w:rPr>
        <w:t>7.2.4.</w:t>
      </w:r>
      <w:r w:rsidR="00F12394">
        <w:rPr>
          <w:szCs w:val="22"/>
        </w:rPr>
        <w:tab/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especiales.</w:t>
      </w:r>
    </w:p>
    <w:p w:rsidR="00F501EA" w:rsidRDefault="00F501EA" w:rsidP="00FA5660">
      <w:pPr>
        <w:pStyle w:val="Texto"/>
        <w:spacing w:after="80" w:line="251" w:lineRule="exact"/>
        <w:ind w:left="1440" w:hanging="432"/>
        <w:rPr>
          <w:szCs w:val="22"/>
        </w:rPr>
      </w:pPr>
      <w:r w:rsidRPr="00F501EA">
        <w:rPr>
          <w:szCs w:val="22"/>
        </w:rPr>
        <w:t>7.3.</w:t>
      </w:r>
      <w:r w:rsidR="00E73D2D">
        <w:rPr>
          <w:szCs w:val="22"/>
        </w:rPr>
        <w:tab/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institucional.</w:t>
      </w:r>
    </w:p>
    <w:p w:rsidR="00F501EA" w:rsidRDefault="00F501EA" w:rsidP="00FA5660">
      <w:pPr>
        <w:pStyle w:val="Texto"/>
        <w:spacing w:after="80" w:line="251" w:lineRule="exact"/>
        <w:ind w:left="1440" w:hanging="432"/>
        <w:rPr>
          <w:szCs w:val="22"/>
        </w:rPr>
      </w:pPr>
      <w:r w:rsidRPr="00F501EA">
        <w:rPr>
          <w:szCs w:val="22"/>
        </w:rPr>
        <w:t>7.4.</w:t>
      </w:r>
      <w:r w:rsidR="00E73D2D">
        <w:rPr>
          <w:szCs w:val="22"/>
        </w:rPr>
        <w:tab/>
      </w:r>
      <w:r w:rsidRPr="00F501EA">
        <w:rPr>
          <w:szCs w:val="22"/>
        </w:rPr>
        <w:t>Conclusión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proyectos.</w:t>
      </w:r>
    </w:p>
    <w:p w:rsidR="00F501EA" w:rsidRDefault="00F501EA" w:rsidP="00FA5660">
      <w:pPr>
        <w:pStyle w:val="Texto"/>
        <w:spacing w:after="80" w:line="251" w:lineRule="exact"/>
        <w:ind w:left="2016" w:hanging="576"/>
        <w:rPr>
          <w:szCs w:val="22"/>
        </w:rPr>
      </w:pPr>
      <w:r w:rsidRPr="00F501EA">
        <w:rPr>
          <w:szCs w:val="22"/>
        </w:rPr>
        <w:t>7.4.1.</w:t>
      </w:r>
      <w:r w:rsidR="00F12394">
        <w:rPr>
          <w:szCs w:val="22"/>
        </w:rPr>
        <w:tab/>
      </w:r>
      <w:r w:rsidRPr="00F501EA">
        <w:rPr>
          <w:szCs w:val="22"/>
        </w:rPr>
        <w:t>Acta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entrega-recepción.</w:t>
      </w:r>
    </w:p>
    <w:p w:rsidR="00F501EA" w:rsidRDefault="00F501EA" w:rsidP="00FA5660">
      <w:pPr>
        <w:pStyle w:val="Texto"/>
        <w:spacing w:after="80" w:line="251" w:lineRule="exact"/>
        <w:ind w:left="2016" w:hanging="576"/>
        <w:rPr>
          <w:szCs w:val="22"/>
        </w:rPr>
      </w:pPr>
      <w:r w:rsidRPr="00F501EA">
        <w:rPr>
          <w:szCs w:val="22"/>
        </w:rPr>
        <w:t>7.4.2.</w:t>
      </w:r>
      <w:r w:rsidR="00F12394">
        <w:rPr>
          <w:szCs w:val="22"/>
        </w:rPr>
        <w:tab/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ejercicio.</w:t>
      </w:r>
    </w:p>
    <w:p w:rsidR="00F501EA" w:rsidRDefault="00F501EA" w:rsidP="00FA5660">
      <w:pPr>
        <w:pStyle w:val="Texto"/>
        <w:spacing w:after="80" w:line="251" w:lineRule="exact"/>
        <w:ind w:left="2016" w:hanging="576"/>
        <w:rPr>
          <w:szCs w:val="22"/>
        </w:rPr>
      </w:pPr>
      <w:r w:rsidRPr="00F501EA">
        <w:rPr>
          <w:szCs w:val="22"/>
        </w:rPr>
        <w:t>7.4.3.</w:t>
      </w:r>
      <w:r w:rsidR="00F12394">
        <w:rPr>
          <w:szCs w:val="22"/>
        </w:rPr>
        <w:tab/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devengados.</w:t>
      </w:r>
    </w:p>
    <w:p w:rsidR="00450B1A" w:rsidRDefault="00450B1A" w:rsidP="00FA5660">
      <w:pPr>
        <w:pStyle w:val="Texto"/>
        <w:spacing w:after="80" w:line="251" w:lineRule="exact"/>
        <w:ind w:left="2016" w:hanging="576"/>
        <w:rPr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8.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Auditoría,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control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seguimiento.</w:t>
      </w:r>
    </w:p>
    <w:p w:rsidR="00450B1A" w:rsidRDefault="00450B1A" w:rsidP="00FA5660">
      <w:pPr>
        <w:pStyle w:val="Texto"/>
        <w:spacing w:after="80" w:line="251" w:lineRule="exact"/>
        <w:rPr>
          <w:b/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9.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Gastos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operación.</w:t>
      </w:r>
    </w:p>
    <w:p w:rsidR="00450B1A" w:rsidRDefault="00450B1A" w:rsidP="00FA5660">
      <w:pPr>
        <w:pStyle w:val="Texto"/>
        <w:spacing w:after="80" w:line="251" w:lineRule="exact"/>
        <w:rPr>
          <w:b/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10.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Evaluación.</w:t>
      </w:r>
    </w:p>
    <w:p w:rsidR="00F501EA" w:rsidRDefault="00F501EA" w:rsidP="00FA5660">
      <w:pPr>
        <w:pStyle w:val="Texto"/>
        <w:spacing w:after="80" w:line="251" w:lineRule="exact"/>
        <w:ind w:left="1440" w:hanging="432"/>
        <w:rPr>
          <w:szCs w:val="22"/>
        </w:rPr>
      </w:pPr>
      <w:r w:rsidRPr="00F501EA">
        <w:rPr>
          <w:szCs w:val="22"/>
        </w:rPr>
        <w:t>10.1.</w:t>
      </w:r>
      <w:r w:rsidR="00F12394">
        <w:rPr>
          <w:szCs w:val="22"/>
        </w:rPr>
        <w:tab/>
      </w:r>
      <w:r w:rsidRPr="00F501EA">
        <w:rPr>
          <w:szCs w:val="22"/>
        </w:rPr>
        <w:t>Interna.</w:t>
      </w:r>
    </w:p>
    <w:p w:rsidR="00F501EA" w:rsidRDefault="00F501EA" w:rsidP="00FA5660">
      <w:pPr>
        <w:pStyle w:val="Texto"/>
        <w:spacing w:after="80" w:line="251" w:lineRule="exact"/>
        <w:ind w:left="1440" w:hanging="432"/>
        <w:rPr>
          <w:szCs w:val="22"/>
        </w:rPr>
      </w:pPr>
      <w:r w:rsidRPr="00F501EA">
        <w:rPr>
          <w:szCs w:val="22"/>
        </w:rPr>
        <w:t>10.2.</w:t>
      </w:r>
      <w:r w:rsidR="00F12394">
        <w:rPr>
          <w:szCs w:val="22"/>
        </w:rPr>
        <w:tab/>
      </w:r>
      <w:r w:rsidRPr="00F501EA">
        <w:rPr>
          <w:szCs w:val="22"/>
        </w:rPr>
        <w:t>Externa.</w:t>
      </w:r>
    </w:p>
    <w:p w:rsidR="00450B1A" w:rsidRDefault="00450B1A" w:rsidP="00FA5660">
      <w:pPr>
        <w:pStyle w:val="Texto"/>
        <w:spacing w:after="80" w:line="251" w:lineRule="exact"/>
        <w:ind w:left="1440" w:hanging="432"/>
        <w:rPr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11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Transparencia.</w:t>
      </w:r>
    </w:p>
    <w:p w:rsidR="00450B1A" w:rsidRDefault="00450B1A" w:rsidP="00FA5660">
      <w:pPr>
        <w:pStyle w:val="Texto"/>
        <w:spacing w:after="80" w:line="251" w:lineRule="exact"/>
        <w:rPr>
          <w:b/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12.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Quejas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denuncias.</w:t>
      </w:r>
    </w:p>
    <w:p w:rsidR="00450B1A" w:rsidRDefault="00450B1A" w:rsidP="00FA5660">
      <w:pPr>
        <w:pStyle w:val="Texto"/>
        <w:spacing w:after="80" w:line="251" w:lineRule="exact"/>
        <w:rPr>
          <w:b/>
          <w:szCs w:val="22"/>
        </w:rPr>
      </w:pPr>
    </w:p>
    <w:p w:rsidR="00F501E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t>Transitorios.</w:t>
      </w:r>
    </w:p>
    <w:p w:rsidR="00F501EA" w:rsidRPr="009C4DA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9C4DAA">
        <w:rPr>
          <w:b/>
          <w:szCs w:val="22"/>
        </w:rPr>
        <w:t>Anexo</w:t>
      </w:r>
      <w:r w:rsidR="00176153" w:rsidRPr="009C4DAA">
        <w:rPr>
          <w:b/>
          <w:szCs w:val="22"/>
        </w:rPr>
        <w:t xml:space="preserve"> </w:t>
      </w:r>
      <w:r w:rsidRPr="009C4DAA">
        <w:rPr>
          <w:b/>
          <w:szCs w:val="22"/>
        </w:rPr>
        <w:t>I</w:t>
      </w:r>
    </w:p>
    <w:p w:rsidR="00F501EA" w:rsidRPr="009C4DAA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9C4DAA">
        <w:rPr>
          <w:b/>
          <w:szCs w:val="22"/>
        </w:rPr>
        <w:t>Anexo</w:t>
      </w:r>
      <w:r w:rsidR="00176153" w:rsidRPr="009C4DAA">
        <w:rPr>
          <w:b/>
          <w:szCs w:val="22"/>
        </w:rPr>
        <w:t xml:space="preserve"> </w:t>
      </w:r>
      <w:r w:rsidRPr="009C4DAA">
        <w:rPr>
          <w:b/>
          <w:szCs w:val="22"/>
        </w:rPr>
        <w:t>II</w:t>
      </w:r>
    </w:p>
    <w:p w:rsidR="00F12196" w:rsidRDefault="00F501EA" w:rsidP="00FA5660">
      <w:pPr>
        <w:pStyle w:val="Texto"/>
        <w:spacing w:after="80" w:line="251" w:lineRule="exact"/>
        <w:rPr>
          <w:b/>
          <w:szCs w:val="22"/>
        </w:rPr>
      </w:pPr>
      <w:r w:rsidRPr="009C4DAA">
        <w:rPr>
          <w:b/>
          <w:szCs w:val="22"/>
        </w:rPr>
        <w:t>Anexo</w:t>
      </w:r>
      <w:r w:rsidR="00176153" w:rsidRPr="009C4DAA">
        <w:rPr>
          <w:b/>
          <w:szCs w:val="22"/>
        </w:rPr>
        <w:t xml:space="preserve"> </w:t>
      </w:r>
      <w:r w:rsidRPr="009C4DAA">
        <w:rPr>
          <w:b/>
          <w:szCs w:val="22"/>
        </w:rPr>
        <w:t>III</w:t>
      </w:r>
    </w:p>
    <w:p w:rsidR="00F12196" w:rsidRDefault="00F12196">
      <w:pPr>
        <w:rPr>
          <w:rFonts w:ascii="Arial" w:hAnsi="Arial" w:cs="Arial"/>
          <w:b/>
          <w:sz w:val="18"/>
          <w:szCs w:val="22"/>
        </w:rPr>
      </w:pPr>
      <w:r>
        <w:rPr>
          <w:b/>
          <w:szCs w:val="22"/>
        </w:rPr>
        <w:br w:type="page"/>
      </w:r>
    </w:p>
    <w:p w:rsidR="00F501EA" w:rsidRPr="00F501EA" w:rsidRDefault="00F501EA" w:rsidP="00F12196">
      <w:pPr>
        <w:pStyle w:val="Texto"/>
        <w:spacing w:after="80" w:line="251" w:lineRule="exact"/>
        <w:rPr>
          <w:b/>
          <w:szCs w:val="22"/>
        </w:rPr>
      </w:pPr>
      <w:r w:rsidRPr="00F501EA">
        <w:rPr>
          <w:b/>
          <w:szCs w:val="22"/>
        </w:rPr>
        <w:lastRenderedPageBreak/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Presentación.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Sectorial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2013-2018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(PROMARNAT)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alinea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México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Próspero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(PND)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4.4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Impulsar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orientar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facilitador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preserve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patrimonio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tiempo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riqueza,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competitividad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empleo.</w:t>
      </w:r>
    </w:p>
    <w:p w:rsidR="00F501EA" w:rsidRDefault="00F501EA" w:rsidP="00450B1A">
      <w:pPr>
        <w:pStyle w:val="Texto"/>
        <w:spacing w:after="80" w:line="360" w:lineRule="auto"/>
      </w:pPr>
      <w:r w:rsidRPr="00F501EA">
        <w:t>Adicionalmente,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PND</w:t>
      </w:r>
      <w:r w:rsidR="00176153">
        <w:t xml:space="preserve"> </w:t>
      </w:r>
      <w:r w:rsidRPr="00F501EA">
        <w:t>establece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prioridad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implementar</w:t>
      </w:r>
      <w:r w:rsidR="00176153">
        <w:t xml:space="preserve"> </w:t>
      </w:r>
      <w:r w:rsidRPr="00F501EA">
        <w:t>un</w:t>
      </w:r>
      <w:r w:rsidR="00176153">
        <w:t xml:space="preserve"> </w:t>
      </w:r>
      <w:r w:rsidRPr="00F501EA">
        <w:t>manejo</w:t>
      </w:r>
      <w:r w:rsidR="00176153">
        <w:t xml:space="preserve"> </w:t>
      </w:r>
      <w:r w:rsidRPr="00F501EA">
        <w:t>sustentable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permita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todos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mexicanos</w:t>
      </w:r>
      <w:r w:rsidR="00176153">
        <w:t xml:space="preserve"> </w:t>
      </w:r>
      <w:r w:rsidRPr="00F501EA">
        <w:t>tengan</w:t>
      </w:r>
      <w:r w:rsidR="00176153">
        <w:t xml:space="preserve"> </w:t>
      </w:r>
      <w:r w:rsidRPr="00F501EA">
        <w:t>acceso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dicho</w:t>
      </w:r>
      <w:r w:rsidR="00176153">
        <w:t xml:space="preserve"> </w:t>
      </w:r>
      <w:r w:rsidRPr="00F501EA">
        <w:t>recurso,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ello,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Programa</w:t>
      </w:r>
      <w:r w:rsidR="00176153">
        <w:t xml:space="preserve"> </w:t>
      </w:r>
      <w:r w:rsidRPr="00F501EA">
        <w:t>Nacional</w:t>
      </w:r>
      <w:r w:rsidR="00176153">
        <w:t xml:space="preserve"> </w:t>
      </w:r>
      <w:r w:rsidRPr="00F501EA">
        <w:t>Hídrico</w:t>
      </w:r>
      <w:r w:rsidR="00176153">
        <w:t xml:space="preserve"> </w:t>
      </w:r>
      <w:r w:rsidRPr="00F501EA">
        <w:t>2014-2018</w:t>
      </w:r>
      <w:r w:rsidR="00176153">
        <w:t xml:space="preserve"> </w:t>
      </w:r>
      <w:r w:rsidRPr="00F501EA">
        <w:t>(PNH)</w:t>
      </w:r>
      <w:r w:rsidR="00176153">
        <w:t xml:space="preserve"> </w:t>
      </w:r>
      <w:r w:rsidRPr="00F501EA">
        <w:t>establece</w:t>
      </w:r>
      <w:r w:rsidR="00176153">
        <w:t xml:space="preserve"> </w:t>
      </w:r>
      <w:r w:rsidRPr="00F501EA">
        <w:t>entre</w:t>
      </w:r>
      <w:r w:rsidR="00176153">
        <w:t xml:space="preserve"> </w:t>
      </w:r>
      <w:r w:rsidRPr="00F501EA">
        <w:t>sus</w:t>
      </w:r>
      <w:r w:rsidR="00176153">
        <w:t xml:space="preserve"> </w:t>
      </w:r>
      <w:r w:rsidRPr="00F501EA">
        <w:t>prioridades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objetivos</w:t>
      </w:r>
      <w:r w:rsidR="00176153">
        <w:t xml:space="preserve"> </w:t>
      </w:r>
      <w:r w:rsidRPr="00F501EA">
        <w:t>siguientes:</w:t>
      </w:r>
      <w:r w:rsidR="00176153">
        <w:t xml:space="preserve"> </w:t>
      </w:r>
      <w:r w:rsidRPr="00F501EA">
        <w:t>1.</w:t>
      </w:r>
      <w:r w:rsidR="00176153">
        <w:t xml:space="preserve"> </w:t>
      </w:r>
      <w:r w:rsidRPr="00F501EA">
        <w:t>Fortalecer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gestión</w:t>
      </w:r>
      <w:r w:rsidR="00176153">
        <w:t xml:space="preserve"> </w:t>
      </w:r>
      <w:r w:rsidRPr="00F501EA">
        <w:t>integrada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sustentable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agua;</w:t>
      </w:r>
      <w:r w:rsidR="00176153">
        <w:t xml:space="preserve"> </w:t>
      </w:r>
      <w:r w:rsidRPr="00F501EA">
        <w:t>2.</w:t>
      </w:r>
      <w:r w:rsidR="00176153">
        <w:t xml:space="preserve"> </w:t>
      </w:r>
      <w:r w:rsidRPr="00F501EA">
        <w:t>Incrementar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seguridad</w:t>
      </w:r>
      <w:r w:rsidR="00176153">
        <w:t xml:space="preserve"> </w:t>
      </w:r>
      <w:r w:rsidRPr="00F501EA">
        <w:t>hídrica</w:t>
      </w:r>
      <w:r w:rsidR="00176153">
        <w:t xml:space="preserve"> </w:t>
      </w:r>
      <w:r w:rsidRPr="00F501EA">
        <w:t>ante</w:t>
      </w:r>
      <w:r w:rsidR="00176153">
        <w:t xml:space="preserve"> </w:t>
      </w:r>
      <w:r w:rsidRPr="00F501EA">
        <w:t>sequías</w:t>
      </w:r>
      <w:r w:rsidR="00176153">
        <w:t xml:space="preserve"> </w:t>
      </w:r>
      <w:r w:rsidRPr="00F501EA">
        <w:t>e</w:t>
      </w:r>
      <w:r w:rsidR="00176153">
        <w:t xml:space="preserve"> </w:t>
      </w:r>
      <w:r w:rsidRPr="00F501EA">
        <w:t>inundaciones;</w:t>
      </w:r>
      <w:r w:rsidR="00176153">
        <w:t xml:space="preserve"> </w:t>
      </w:r>
      <w:r w:rsidRPr="00F501EA">
        <w:t>3.</w:t>
      </w:r>
      <w:r w:rsidR="00176153">
        <w:t xml:space="preserve"> </w:t>
      </w:r>
      <w:r w:rsidRPr="00F501EA">
        <w:t>Fortalecer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abastecimiento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acceso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servicios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potable,</w:t>
      </w:r>
      <w:r w:rsidR="00176153">
        <w:t xml:space="preserve"> </w:t>
      </w:r>
      <w:r w:rsidRPr="00F501EA">
        <w:t>alcantarillado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saneamiento;</w:t>
      </w:r>
      <w:r w:rsidR="00176153">
        <w:t xml:space="preserve"> </w:t>
      </w:r>
      <w:r w:rsidRPr="00F501EA">
        <w:t>4.</w:t>
      </w:r>
      <w:r w:rsidR="00176153">
        <w:t xml:space="preserve"> </w:t>
      </w:r>
      <w:r w:rsidRPr="00F501EA">
        <w:t>Incrementar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capacidades</w:t>
      </w:r>
      <w:r w:rsidR="00176153">
        <w:t xml:space="preserve"> </w:t>
      </w:r>
      <w:r w:rsidRPr="00F501EA">
        <w:t>técnicas,</w:t>
      </w:r>
      <w:r w:rsidR="00176153">
        <w:t xml:space="preserve"> </w:t>
      </w:r>
      <w:r w:rsidRPr="00F501EA">
        <w:t>científicas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tecnológicas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sector;</w:t>
      </w:r>
      <w:r w:rsidR="00176153">
        <w:t xml:space="preserve"> </w:t>
      </w:r>
      <w:r w:rsidRPr="00F501EA">
        <w:t>5.</w:t>
      </w:r>
      <w:r w:rsidR="00176153">
        <w:t xml:space="preserve"> </w:t>
      </w:r>
      <w:r w:rsidRPr="00F501EA">
        <w:t>Asegurar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riego</w:t>
      </w:r>
      <w:r w:rsidR="00176153">
        <w:t xml:space="preserve"> </w:t>
      </w:r>
      <w:r w:rsidRPr="00F501EA">
        <w:t>agrícola,</w:t>
      </w:r>
      <w:r w:rsidR="00176153">
        <w:t xml:space="preserve"> </w:t>
      </w:r>
      <w:r w:rsidRPr="00F501EA">
        <w:t>energía,</w:t>
      </w:r>
      <w:r w:rsidR="00176153">
        <w:t xml:space="preserve"> </w:t>
      </w:r>
      <w:r w:rsidRPr="00F501EA">
        <w:t>industria,</w:t>
      </w:r>
      <w:r w:rsidR="00176153">
        <w:t xml:space="preserve"> </w:t>
      </w:r>
      <w:r w:rsidRPr="00F501EA">
        <w:t>turismo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otras</w:t>
      </w:r>
      <w:r w:rsidR="00176153">
        <w:t xml:space="preserve"> </w:t>
      </w:r>
      <w:r w:rsidRPr="00F501EA">
        <w:t>actividades</w:t>
      </w:r>
      <w:r w:rsidR="00176153">
        <w:t xml:space="preserve"> </w:t>
      </w:r>
      <w:r w:rsidRPr="00F501EA">
        <w:t>económicas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financieras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manera</w:t>
      </w:r>
      <w:r w:rsidR="00176153">
        <w:t xml:space="preserve"> </w:t>
      </w:r>
      <w:r w:rsidRPr="00F501EA">
        <w:t>sustentable.</w:t>
      </w:r>
    </w:p>
    <w:p w:rsidR="00F501EA" w:rsidRDefault="00F501EA" w:rsidP="00450B1A">
      <w:pPr>
        <w:pStyle w:val="Texto"/>
        <w:spacing w:after="80" w:line="360" w:lineRule="auto"/>
      </w:pPr>
      <w:r w:rsidRPr="00F501EA">
        <w:t>Es</w:t>
      </w:r>
      <w:r w:rsidR="00176153">
        <w:t xml:space="preserve"> </w:t>
      </w:r>
      <w:r w:rsidRPr="00F501EA">
        <w:t>por</w:t>
      </w:r>
      <w:r w:rsidR="00176153">
        <w:t xml:space="preserve"> </w:t>
      </w:r>
      <w:r w:rsidRPr="00F501EA">
        <w:t>ello</w:t>
      </w:r>
      <w:r w:rsidR="00176153">
        <w:t xml:space="preserve"> </w:t>
      </w:r>
      <w:r w:rsidRPr="00F501EA">
        <w:t>que,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garantizar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administración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económicos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realice</w:t>
      </w:r>
      <w:r w:rsidR="00176153">
        <w:t xml:space="preserve"> </w:t>
      </w:r>
      <w:r w:rsidRPr="00F501EA">
        <w:t>bajo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principios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eficiencia,</w:t>
      </w:r>
      <w:r w:rsidR="00176153">
        <w:t xml:space="preserve"> </w:t>
      </w:r>
      <w:r w:rsidRPr="00F501EA">
        <w:t>eficacia,</w:t>
      </w:r>
      <w:r w:rsidR="00176153">
        <w:t xml:space="preserve"> </w:t>
      </w:r>
      <w:r w:rsidRPr="00F501EA">
        <w:t>economía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transparencia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honradez</w:t>
      </w:r>
      <w:r w:rsidR="00176153">
        <w:t xml:space="preserve"> </w:t>
      </w:r>
      <w:r w:rsidRPr="00F501EA">
        <w:t>señalados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artículo</w:t>
      </w:r>
      <w:r w:rsidR="00176153">
        <w:t xml:space="preserve"> </w:t>
      </w:r>
      <w:r w:rsidRPr="00F501EA">
        <w:t>134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Constitución</w:t>
      </w:r>
      <w:r w:rsidR="00176153">
        <w:t xml:space="preserve"> </w:t>
      </w:r>
      <w:r w:rsidRPr="00F501EA">
        <w:t>Política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Estados</w:t>
      </w:r>
      <w:r w:rsidR="00176153">
        <w:t xml:space="preserve"> </w:t>
      </w:r>
      <w:r w:rsidRPr="00F501EA">
        <w:t>Unidos</w:t>
      </w:r>
      <w:r w:rsidR="00176153">
        <w:t xml:space="preserve"> </w:t>
      </w:r>
      <w:r w:rsidRPr="00F501EA">
        <w:t>Mexicanos,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Secretaria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Hacienda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Crédito</w:t>
      </w:r>
      <w:r w:rsidR="00176153">
        <w:t xml:space="preserve"> </w:t>
      </w:r>
      <w:r w:rsidRPr="00F501EA">
        <w:t>Publico</w:t>
      </w:r>
      <w:r w:rsidR="00176153">
        <w:t xml:space="preserve"> </w:t>
      </w:r>
      <w:r w:rsidRPr="00F501EA">
        <w:t>tuvo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bien</w:t>
      </w:r>
      <w:r w:rsidR="00176153">
        <w:t xml:space="preserve"> </w:t>
      </w:r>
      <w:r w:rsidRPr="00F501EA">
        <w:t>transformar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Estructura</w:t>
      </w:r>
      <w:r w:rsidR="00176153">
        <w:t xml:space="preserve"> </w:t>
      </w:r>
      <w:r w:rsidRPr="00F501EA">
        <w:t>Programática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Ramo</w:t>
      </w:r>
      <w:r w:rsidR="00176153">
        <w:t xml:space="preserve"> </w:t>
      </w:r>
      <w:r w:rsidRPr="00F501EA">
        <w:t>16</w:t>
      </w:r>
      <w:r w:rsidR="00176153">
        <w:t xml:space="preserve"> </w:t>
      </w:r>
      <w:r w:rsidRPr="00F501EA">
        <w:t>Medio</w:t>
      </w:r>
      <w:r w:rsidR="00176153">
        <w:t xml:space="preserve"> </w:t>
      </w:r>
      <w:r w:rsidRPr="00F501EA">
        <w:t>Ambiente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Naturales,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propósito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articular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política</w:t>
      </w:r>
      <w:r w:rsidR="00176153">
        <w:t xml:space="preserve"> </w:t>
      </w:r>
      <w:r w:rsidRPr="00F501EA">
        <w:t>pública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cargo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SEMARNAT,</w:t>
      </w:r>
      <w:r w:rsidR="00176153">
        <w:t xml:space="preserve"> </w:t>
      </w:r>
      <w:r w:rsidRPr="00F501EA">
        <w:t>incrementar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eficiencia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gasto</w:t>
      </w:r>
      <w:r w:rsidR="00176153">
        <w:t xml:space="preserve"> </w:t>
      </w:r>
      <w:r w:rsidRPr="00F501EA">
        <w:t>público,</w:t>
      </w:r>
      <w:r w:rsidR="00176153">
        <w:t xml:space="preserve"> </w:t>
      </w:r>
      <w:r w:rsidRPr="00F501EA">
        <w:t>enfocar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alinear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estrategias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acciones,</w:t>
      </w:r>
      <w:r w:rsidR="00176153">
        <w:t xml:space="preserve"> </w:t>
      </w:r>
      <w:r w:rsidRPr="00F501EA">
        <w:t>así</w:t>
      </w:r>
      <w:r w:rsidR="00176153">
        <w:t xml:space="preserve"> </w:t>
      </w:r>
      <w:r w:rsidRPr="00F501EA">
        <w:t>como</w:t>
      </w:r>
      <w:r w:rsidR="00176153">
        <w:t xml:space="preserve"> </w:t>
      </w:r>
      <w:r w:rsidRPr="00F501EA">
        <w:t>mejorar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evaluación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proyectos</w:t>
      </w:r>
      <w:r w:rsidR="00176153">
        <w:t xml:space="preserve"> </w:t>
      </w:r>
      <w:r w:rsidRPr="00F501EA">
        <w:t>sectoriales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cumplir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objetivos</w:t>
      </w:r>
      <w:r w:rsidR="00176153">
        <w:t xml:space="preserve"> </w:t>
      </w:r>
      <w:r w:rsidRPr="00F501EA">
        <w:t>estratégicos</w:t>
      </w:r>
      <w:r w:rsidR="00176153">
        <w:t xml:space="preserve"> </w:t>
      </w:r>
      <w:r w:rsidRPr="00F501EA">
        <w:t>establecidos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PND,</w:t>
      </w:r>
      <w:r w:rsidR="00176153">
        <w:t xml:space="preserve"> </w:t>
      </w:r>
      <w:r w:rsidRPr="00F501EA">
        <w:t>PROMARNAT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demás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Especiales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cargo,</w:t>
      </w:r>
      <w:r w:rsidR="00176153">
        <w:t xml:space="preserve"> </w:t>
      </w:r>
      <w:r w:rsidRPr="00F501EA">
        <w:t>entre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destacan</w:t>
      </w:r>
      <w:r w:rsidR="00176153">
        <w:t xml:space="preserve"> </w:t>
      </w:r>
      <w:r w:rsidRPr="00F501EA">
        <w:t>fortalecer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gestión</w:t>
      </w:r>
      <w:r w:rsidR="00176153">
        <w:t xml:space="preserve"> </w:t>
      </w:r>
      <w:r w:rsidRPr="00F501EA">
        <w:t>integrada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sustentable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agua,</w:t>
      </w:r>
      <w:r w:rsidR="00176153">
        <w:t xml:space="preserve"> </w:t>
      </w:r>
      <w:r w:rsidRPr="00F501EA">
        <w:t>asegurando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acceso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población,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actividades</w:t>
      </w:r>
      <w:r w:rsidR="00176153">
        <w:t xml:space="preserve"> </w:t>
      </w:r>
      <w:r w:rsidRPr="00F501EA">
        <w:t>productivas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ecosistemas;</w:t>
      </w:r>
      <w:r w:rsidR="00176153">
        <w:t xml:space="preserve"> </w:t>
      </w:r>
      <w:r w:rsidRPr="00F501EA">
        <w:t>recuperar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funcionalidad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cuencas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través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conservación,</w:t>
      </w:r>
      <w:r w:rsidR="00176153">
        <w:t xml:space="preserve"> </w:t>
      </w:r>
      <w:r w:rsidRPr="00F501EA">
        <w:t>restauración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aprovechamiento</w:t>
      </w:r>
      <w:r w:rsidR="00176153">
        <w:t xml:space="preserve"> </w:t>
      </w:r>
      <w:r w:rsidRPr="00F501EA">
        <w:t>sustentable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naturales;</w:t>
      </w:r>
      <w:r w:rsidR="00176153">
        <w:t xml:space="preserve"> </w:t>
      </w:r>
      <w:r w:rsidRPr="00F501EA">
        <w:t>detener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revertir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pérdida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capital</w:t>
      </w:r>
      <w:r w:rsidR="00176153">
        <w:t xml:space="preserve"> </w:t>
      </w:r>
      <w:r w:rsidRPr="00F501EA">
        <w:t>natural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contaminación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agua,</w:t>
      </w:r>
      <w:r w:rsidR="00176153">
        <w:t xml:space="preserve"> </w:t>
      </w:r>
      <w:r w:rsidRPr="00F501EA">
        <w:t>aire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suelo;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mitigación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adaptación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cambio</w:t>
      </w:r>
      <w:r w:rsidR="00176153">
        <w:t xml:space="preserve"> </w:t>
      </w:r>
      <w:r w:rsidRPr="00F501EA">
        <w:t>climático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fomento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un</w:t>
      </w:r>
      <w:r w:rsidR="00176153">
        <w:t xml:space="preserve"> </w:t>
      </w:r>
      <w:r w:rsidRPr="00F501EA">
        <w:t>crecimiento</w:t>
      </w:r>
      <w:r w:rsidR="00176153">
        <w:t xml:space="preserve"> </w:t>
      </w:r>
      <w:r w:rsidRPr="00F501EA">
        <w:t>verde,</w:t>
      </w:r>
      <w:r w:rsidR="00176153">
        <w:t xml:space="preserve"> </w:t>
      </w:r>
      <w:r w:rsidRPr="00F501EA">
        <w:t>sostenido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sustentable.</w:t>
      </w:r>
    </w:p>
    <w:p w:rsidR="00F501EA" w:rsidRDefault="00F501EA" w:rsidP="00450B1A">
      <w:pPr>
        <w:pStyle w:val="Texto"/>
        <w:spacing w:after="80" w:line="360" w:lineRule="auto"/>
      </w:pPr>
      <w:r w:rsidRPr="00F501EA">
        <w:t>Conforme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lo</w:t>
      </w:r>
      <w:r w:rsidR="00176153">
        <w:t xml:space="preserve"> </w:t>
      </w:r>
      <w:r w:rsidRPr="00F501EA">
        <w:t>anterior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presentes</w:t>
      </w:r>
      <w:r w:rsidR="00176153">
        <w:t xml:space="preserve"> </w:t>
      </w:r>
      <w:r w:rsidRPr="00F501EA">
        <w:t>Reglas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Operación</w:t>
      </w:r>
      <w:r w:rsidR="00176153">
        <w:t xml:space="preserve"> </w:t>
      </w:r>
      <w:r w:rsidRPr="00F501EA">
        <w:t>tienen</w:t>
      </w:r>
      <w:r w:rsidR="00176153">
        <w:t xml:space="preserve"> </w:t>
      </w:r>
      <w:r w:rsidRPr="00F501EA">
        <w:t>como</w:t>
      </w:r>
      <w:r w:rsidR="00176153">
        <w:t xml:space="preserve"> </w:t>
      </w:r>
      <w:r w:rsidRPr="00F501EA">
        <w:t>propósito</w:t>
      </w:r>
      <w:r w:rsidR="00176153">
        <w:t xml:space="preserve"> </w:t>
      </w:r>
      <w:r w:rsidRPr="00F501EA">
        <w:t>fundamental</w:t>
      </w:r>
      <w:r w:rsidR="00176153">
        <w:t xml:space="preserve"> </w:t>
      </w:r>
      <w:r w:rsidRPr="00F501EA">
        <w:t>incrementar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eficiencia</w:t>
      </w:r>
      <w:r w:rsidR="00176153">
        <w:t xml:space="preserve"> </w:t>
      </w:r>
      <w:r w:rsidRPr="00F501EA">
        <w:t>operativa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ejercicio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gasto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programa,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mejor</w:t>
      </w:r>
      <w:r w:rsidR="00176153">
        <w:t xml:space="preserve"> </w:t>
      </w:r>
      <w:r w:rsidRPr="00F501EA">
        <w:t>cumplimiento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sus</w:t>
      </w:r>
      <w:r w:rsidR="00176153">
        <w:t xml:space="preserve"> </w:t>
      </w:r>
      <w:r w:rsidRPr="00F501EA">
        <w:t>objetivos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metas,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tiempo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fomentará</w:t>
      </w:r>
      <w:r w:rsidR="00176153">
        <w:t xml:space="preserve"> </w:t>
      </w:r>
      <w:r w:rsidRPr="00F501EA">
        <w:t>una</w:t>
      </w:r>
      <w:r w:rsidR="00176153">
        <w:t xml:space="preserve"> </w:t>
      </w:r>
      <w:r w:rsidRPr="00F501EA">
        <w:t>mayor</w:t>
      </w:r>
      <w:r w:rsidR="00176153">
        <w:t xml:space="preserve"> </w:t>
      </w:r>
      <w:r w:rsidRPr="00F501EA">
        <w:t>trasparencia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rendición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cuentas.</w:t>
      </w:r>
    </w:p>
    <w:p w:rsidR="00F501EA" w:rsidRDefault="00F501EA" w:rsidP="00450B1A">
      <w:pPr>
        <w:pStyle w:val="Texto"/>
        <w:spacing w:after="80" w:line="360" w:lineRule="auto"/>
      </w:pPr>
      <w:r w:rsidRPr="00F501EA">
        <w:t>La</w:t>
      </w:r>
      <w:r w:rsidR="00176153">
        <w:t xml:space="preserve"> </w:t>
      </w:r>
      <w:r w:rsidRPr="00F501EA">
        <w:t>integración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Reglas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Operación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sustenta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simplificación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procedimientos;</w:t>
      </w:r>
      <w:r w:rsidR="00176153">
        <w:t xml:space="preserve"> </w:t>
      </w:r>
      <w:r w:rsidRPr="00F501EA">
        <w:t>unificación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criterios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otros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afines</w:t>
      </w:r>
      <w:r w:rsidR="00176153">
        <w:t xml:space="preserve"> </w:t>
      </w:r>
      <w:r w:rsidRPr="00F501EA">
        <w:t>dentro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sector</w:t>
      </w:r>
      <w:r w:rsidR="00176153">
        <w:t xml:space="preserve"> </w:t>
      </w:r>
      <w:r w:rsidRPr="00F501EA">
        <w:t>público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orienta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formulación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obtención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resultados</w:t>
      </w:r>
      <w:r w:rsidR="00176153">
        <w:t xml:space="preserve"> </w:t>
      </w:r>
      <w:r w:rsidRPr="00F501EA">
        <w:t>conforme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principales</w:t>
      </w:r>
      <w:r w:rsidR="00176153">
        <w:t xml:space="preserve"> </w:t>
      </w:r>
      <w:r w:rsidRPr="00F501EA">
        <w:t>modificaciones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Estructura</w:t>
      </w:r>
      <w:r w:rsidR="00176153">
        <w:t xml:space="preserve"> </w:t>
      </w:r>
      <w:r w:rsidRPr="00F501EA">
        <w:t>Programática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ejercicio</w:t>
      </w:r>
      <w:r w:rsidR="00176153">
        <w:t xml:space="preserve"> </w:t>
      </w:r>
      <w:r w:rsidRPr="00F501EA">
        <w:t>2016,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establecen:</w:t>
      </w:r>
    </w:p>
    <w:p w:rsidR="00F501EA" w:rsidRDefault="00F501EA" w:rsidP="00450B1A">
      <w:pPr>
        <w:pStyle w:val="Texto"/>
        <w:spacing w:after="80" w:line="360" w:lineRule="auto"/>
      </w:pPr>
      <w:r w:rsidRPr="00F501EA">
        <w:t>La</w:t>
      </w:r>
      <w:r w:rsidR="00176153">
        <w:t xml:space="preserve"> </w:t>
      </w:r>
      <w:r w:rsidRPr="00F501EA">
        <w:t>fusión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Infraestructura</w:t>
      </w:r>
      <w:r w:rsidR="00176153">
        <w:t xml:space="preserve"> </w:t>
      </w:r>
      <w:proofErr w:type="spellStart"/>
      <w:r w:rsidRPr="00F501EA">
        <w:t>Hidroagrícola</w:t>
      </w:r>
      <w:proofErr w:type="spellEnd"/>
      <w:r w:rsidRPr="00F501EA">
        <w:t>:</w:t>
      </w:r>
      <w:r w:rsidR="00176153">
        <w:t xml:space="preserve"> </w:t>
      </w:r>
      <w:r w:rsidRPr="00F501EA">
        <w:t>S079</w:t>
      </w:r>
      <w:r w:rsidR="00176153">
        <w:t xml:space="preserve"> </w:t>
      </w:r>
      <w:r w:rsidRPr="00F501EA">
        <w:t>Programa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Rehabilitación,</w:t>
      </w:r>
      <w:r w:rsidR="00176153">
        <w:t xml:space="preserve"> </w:t>
      </w:r>
      <w:r w:rsidRPr="00F501EA">
        <w:t>Modernización,</w:t>
      </w:r>
      <w:r w:rsidR="00176153">
        <w:t xml:space="preserve"> </w:t>
      </w:r>
      <w:r w:rsidRPr="00F501EA">
        <w:t>Tecnificación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Equipamiento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Distritos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Temporal</w:t>
      </w:r>
      <w:r w:rsidR="00176153">
        <w:t xml:space="preserve"> </w:t>
      </w:r>
      <w:r w:rsidRPr="00F501EA">
        <w:t>Tecnificado;</w:t>
      </w:r>
      <w:r w:rsidR="00176153">
        <w:t xml:space="preserve"> </w:t>
      </w:r>
      <w:r w:rsidRPr="00F501EA">
        <w:t>U019</w:t>
      </w:r>
      <w:r w:rsidR="00176153">
        <w:t xml:space="preserve"> </w:t>
      </w:r>
      <w:r w:rsidRPr="00F501EA">
        <w:t>Mejora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Eficiencia</w:t>
      </w:r>
      <w:r w:rsidR="00176153">
        <w:t xml:space="preserve"> </w:t>
      </w:r>
      <w:r w:rsidRPr="00F501EA">
        <w:t>Hídrica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Áreas</w:t>
      </w:r>
      <w:r w:rsidR="00176153">
        <w:t xml:space="preserve"> </w:t>
      </w:r>
      <w:r w:rsidRPr="00F501EA">
        <w:t>Agrícolas;</w:t>
      </w:r>
      <w:r w:rsidR="00176153">
        <w:t xml:space="preserve"> </w:t>
      </w:r>
      <w:r w:rsidRPr="00F501EA">
        <w:t>U028</w:t>
      </w:r>
      <w:r w:rsidR="00176153">
        <w:t xml:space="preserve"> </w:t>
      </w:r>
      <w:r w:rsidRPr="00F501EA">
        <w:t>Programa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Adecuación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Derechos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Uso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U030</w:t>
      </w:r>
      <w:r w:rsidR="00176153">
        <w:t xml:space="preserve"> </w:t>
      </w:r>
      <w:r w:rsidRPr="00F501EA">
        <w:t>Apoyos</w:t>
      </w:r>
      <w:r w:rsidR="00176153">
        <w:t xml:space="preserve"> </w:t>
      </w:r>
      <w:r w:rsidRPr="00F501EA">
        <w:t>Especiales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Distrito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Unidades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Riego,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S217</w:t>
      </w:r>
      <w:r w:rsidR="00176153">
        <w:t xml:space="preserve"> </w:t>
      </w:r>
      <w:r w:rsidRPr="00F501EA">
        <w:t>Programa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Rehabilitación,</w:t>
      </w:r>
      <w:r w:rsidR="00176153">
        <w:t xml:space="preserve"> </w:t>
      </w:r>
      <w:r w:rsidRPr="00F501EA">
        <w:t>Modernización,</w:t>
      </w:r>
      <w:r w:rsidR="00176153">
        <w:t xml:space="preserve"> </w:t>
      </w:r>
      <w:r w:rsidRPr="00F501EA">
        <w:t>Tecnificación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Equipamiento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Unidades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Riego;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dar</w:t>
      </w:r>
      <w:r w:rsidR="00176153">
        <w:t xml:space="preserve"> </w:t>
      </w:r>
      <w:r w:rsidRPr="00F501EA">
        <w:t>lugar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nuevo</w:t>
      </w:r>
      <w:r w:rsidR="00176153">
        <w:t xml:space="preserve"> </w:t>
      </w:r>
      <w:r w:rsidRPr="00F501EA">
        <w:t>programa</w:t>
      </w:r>
      <w:r w:rsidR="00176153">
        <w:t xml:space="preserve"> </w:t>
      </w:r>
      <w:r w:rsidRPr="00F501EA">
        <w:t>denominado</w:t>
      </w:r>
      <w:r w:rsidR="00176153">
        <w:t xml:space="preserve"> </w:t>
      </w:r>
      <w:r w:rsidRPr="00F501EA">
        <w:t>“Programa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Apoyo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Infraestructura</w:t>
      </w:r>
      <w:r w:rsidR="00176153">
        <w:t xml:space="preserve"> </w:t>
      </w:r>
      <w:proofErr w:type="spellStart"/>
      <w:r w:rsidRPr="00F501EA">
        <w:t>Hidroagrícola</w:t>
      </w:r>
      <w:proofErr w:type="spellEnd"/>
      <w:r w:rsidRPr="00F501EA">
        <w:t>”.</w:t>
      </w:r>
    </w:p>
    <w:p w:rsidR="00450B1A" w:rsidRDefault="00F501EA" w:rsidP="00450B1A">
      <w:pPr>
        <w:pStyle w:val="Texto"/>
        <w:spacing w:line="360" w:lineRule="auto"/>
      </w:pPr>
      <w:r w:rsidRPr="00F501EA">
        <w:t>La</w:t>
      </w:r>
      <w:r w:rsidR="00176153">
        <w:t xml:space="preserve"> </w:t>
      </w:r>
      <w:r w:rsidRPr="00F501EA">
        <w:t>fusión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presupuestarios</w:t>
      </w:r>
      <w:r w:rsidR="00176153">
        <w:rPr>
          <w:szCs w:val="16"/>
        </w:rPr>
        <w:t xml:space="preserve"> </w:t>
      </w:r>
      <w:r w:rsidRPr="00F501EA">
        <w:t>permitirá</w:t>
      </w:r>
      <w:r w:rsidR="00176153">
        <w:t xml:space="preserve"> </w:t>
      </w:r>
      <w:r w:rsidRPr="00F501EA">
        <w:t>reorganizar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programas</w:t>
      </w:r>
      <w:r w:rsidR="00176153">
        <w:t xml:space="preserve"> </w:t>
      </w:r>
      <w:r w:rsidRPr="00F501EA">
        <w:t>señalados,</w:t>
      </w:r>
      <w:r w:rsidR="00176153">
        <w:t xml:space="preserve"> </w:t>
      </w:r>
      <w:r w:rsidRPr="00F501EA">
        <w:t>aprovechar</w:t>
      </w:r>
      <w:r w:rsidR="00176153">
        <w:t xml:space="preserve"> </w:t>
      </w:r>
      <w:r w:rsidRPr="00F501EA">
        <w:t>sus</w:t>
      </w:r>
      <w:r w:rsidR="00176153">
        <w:t xml:space="preserve"> </w:t>
      </w:r>
      <w:r w:rsidRPr="00F501EA">
        <w:t>sinergias</w:t>
      </w:r>
      <w:r w:rsidR="00176153">
        <w:t xml:space="preserve"> </w:t>
      </w:r>
      <w:r w:rsidRPr="00F501EA">
        <w:t>y,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caso,</w:t>
      </w:r>
      <w:r w:rsidR="00176153">
        <w:t xml:space="preserve"> </w:t>
      </w:r>
      <w:r w:rsidRPr="00F501EA">
        <w:t>eliminar</w:t>
      </w:r>
      <w:r w:rsidR="00176153">
        <w:t xml:space="preserve"> </w:t>
      </w:r>
      <w:r w:rsidRPr="00F501EA">
        <w:t>duplicidades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esfuerzo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lograr</w:t>
      </w:r>
      <w:r w:rsidR="00176153">
        <w:t xml:space="preserve"> </w:t>
      </w:r>
      <w:r w:rsidRPr="00F501EA">
        <w:t>un</w:t>
      </w:r>
      <w:r w:rsidR="00176153">
        <w:t xml:space="preserve"> </w:t>
      </w:r>
      <w:r w:rsidRPr="00F501EA">
        <w:t>mejor</w:t>
      </w:r>
      <w:r w:rsidR="00176153">
        <w:t xml:space="preserve"> </w:t>
      </w:r>
      <w:r w:rsidRPr="00F501EA">
        <w:t>cumplimiento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metas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objetivos</w:t>
      </w:r>
      <w:r w:rsidR="00176153">
        <w:t xml:space="preserve"> </w:t>
      </w:r>
      <w:r w:rsidRPr="00F501EA">
        <w:t>nacionales</w:t>
      </w:r>
      <w:r w:rsidR="00176153">
        <w:t xml:space="preserve"> </w:t>
      </w:r>
      <w:r w:rsidRPr="00F501EA">
        <w:t>establecidos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instrumentos</w:t>
      </w:r>
      <w:r w:rsidR="00176153">
        <w:t xml:space="preserve"> </w:t>
      </w:r>
      <w:r w:rsidRPr="00F501EA">
        <w:t>nacionales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planeación,</w:t>
      </w:r>
      <w:r w:rsidR="00176153">
        <w:t xml:space="preserve"> </w:t>
      </w:r>
      <w:r w:rsidRPr="00F501EA">
        <w:t>así</w:t>
      </w:r>
      <w:r w:rsidR="00176153">
        <w:t xml:space="preserve"> </w:t>
      </w:r>
      <w:r w:rsidRPr="00F501EA">
        <w:t>como</w:t>
      </w:r>
      <w:r w:rsidR="00176153">
        <w:t xml:space="preserve"> </w:t>
      </w:r>
      <w:r w:rsidRPr="00F501EA">
        <w:t>mayor</w:t>
      </w:r>
      <w:r w:rsidR="00176153">
        <w:t xml:space="preserve"> </w:t>
      </w:r>
      <w:r w:rsidRPr="00F501EA">
        <w:t>eficiencia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control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recursos,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evaluación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seguimiento.</w:t>
      </w:r>
    </w:p>
    <w:p w:rsidR="00F501EA" w:rsidRPr="00450B1A" w:rsidRDefault="00F501EA" w:rsidP="00450B1A">
      <w:pPr>
        <w:pStyle w:val="Texto"/>
        <w:spacing w:line="360" w:lineRule="auto"/>
      </w:pPr>
      <w:r w:rsidRPr="00F501EA">
        <w:rPr>
          <w:b/>
          <w:szCs w:val="22"/>
        </w:rPr>
        <w:lastRenderedPageBreak/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2.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Definiciones.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:</w:t>
      </w:r>
    </w:p>
    <w:p w:rsidR="00450B1A" w:rsidRDefault="00450B1A" w:rsidP="00450B1A">
      <w:pPr>
        <w:pStyle w:val="Texto"/>
        <w:spacing w:line="360" w:lineRule="auto"/>
        <w:rPr>
          <w:szCs w:val="22"/>
        </w:rPr>
      </w:pP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A</w:t>
      </w:r>
      <w:r w:rsidRPr="00F501EA">
        <w:rPr>
          <w:szCs w:val="22"/>
        </w:rPr>
        <w:t>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concesionada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tecnología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balances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talleres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preventivo,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concesionada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concordancia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espíritu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patrimonio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preceptos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2016.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IV)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diseñada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cobro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parcelario.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acuíferos,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estudio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hidrológico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humedad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C)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eficaz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hídrico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subterráneos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(pozos)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D)</w:t>
      </w:r>
      <w:r w:rsidR="00176153">
        <w:rPr>
          <w:b/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contrarrestar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circunstancias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afectar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riesgo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pérdidas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humanas,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orden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reparación,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igual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busca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equilibrar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oferta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abastecimiento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quienes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renunciar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voluntariamente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parcialmente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450B1A" w:rsidRDefault="00450B1A" w:rsidP="00FA5660">
      <w:pPr>
        <w:pStyle w:val="Texto"/>
        <w:spacing w:line="240" w:lineRule="exact"/>
        <w:rPr>
          <w:b/>
          <w:szCs w:val="22"/>
        </w:rPr>
      </w:pPr>
    </w:p>
    <w:p w:rsidR="00F501EA" w:rsidRDefault="00F501EA" w:rsidP="00450B1A">
      <w:pPr>
        <w:pStyle w:val="Texto"/>
        <w:spacing w:line="240" w:lineRule="exact"/>
        <w:ind w:firstLine="0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3.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Glosario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términos.</w:t>
      </w:r>
    </w:p>
    <w:p w:rsidR="00F501EA" w:rsidRDefault="00F501EA" w:rsidP="00450B1A">
      <w:pPr>
        <w:pStyle w:val="Texto"/>
        <w:spacing w:line="240" w:lineRule="exact"/>
        <w:ind w:firstLine="0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entenderá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Acuífero.-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geológica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geológicas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conectados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sí,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circulan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almacenan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subsuelo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extraídas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explotación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límites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laterales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verticales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definen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convencionalmente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subsuelo.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Acuífero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sobreexplotado.-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extracción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superior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recarga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10%.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Acuífero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sobreconcesionado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acuífero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sobreconcesionado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volúmenes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superiores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abastecimiento.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Párrafo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27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Constitución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Política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Mexicanos.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residuales.-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variada</w:t>
      </w:r>
      <w:r w:rsidR="00176153">
        <w:rPr>
          <w:szCs w:val="22"/>
        </w:rPr>
        <w:t xml:space="preserve"> </w:t>
      </w:r>
      <w:proofErr w:type="gramStart"/>
      <w:r w:rsidRPr="00F501EA">
        <w:rPr>
          <w:szCs w:val="22"/>
        </w:rPr>
        <w:t>provenientes</w:t>
      </w:r>
      <w:proofErr w:type="gram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descargas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urbano,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doméstico,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industrial,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comercial,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pecuario,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tratamiento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mezcla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tratada.-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residuales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individuales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combinados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químico,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biológico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adecuadas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descarga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cuerpos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receptores.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Asesoría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Fortalecimiento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dirigida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constituidas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figura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fortalecer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capacidades,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habilidades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adquirir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conocimientos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ASF.-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Superior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Asociación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(ACU).-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explotación,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módulo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Balance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Análisis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inventarios,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diagnósticos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Beneficiarios.-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fortalecimiento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dirigida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constituidas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figura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fortalecer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capacidades,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habilidades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adquirir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conocimientos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técnico-administrativa-operativas,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enfoque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mercado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rentable.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colegiado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adecuado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Ingeniero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respectivamente,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designados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sociedades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constituidas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dependencias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juzgue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contemplado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66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99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decidieron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estatales.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legal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propietario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titular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seleccionado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aportados.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Fideicomiso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Agropecuario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equivalente,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paritariamente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designado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Comunidad.-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Grupo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asentados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Desconcentrado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gestión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inherentes,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autonomía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ejecutiva,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administrativa,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gestión,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refiere.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CONAPO.-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Población.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Concesión.-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Título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"la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Comisión"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competencias,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explotación,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inherentes,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carácter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privado,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títulos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asignación.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CONEVAL.-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Política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COTAS.-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Subterráneas,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auxiliares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Consejos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esencialmente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subterráneas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Acuífero.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Cuota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Autosuficiencia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volúmenes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concesionarias,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transferidas.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(CN).-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periódicas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sostener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instalaciones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eficaz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Diagnóstico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(Diagnóstico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diagnóstico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trabajos,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sirve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análisis,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preservar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denominado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balance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procuran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(DPSAB).-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importe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Decreto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(DR).-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delimitadas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perímetro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ubica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subsuelo,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almacenamiento,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protección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conexas,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pudiendo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también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geográfica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diversas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aminoran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daños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causa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ocurrencia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lluvias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fuertes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prolongadas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también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denominados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escasez,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lluvia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humedad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terrenos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Emergencia.-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Situación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anormal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causar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riesgo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excesivo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seguridad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población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plasman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estudios,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trabajos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(medidores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volumétricos,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Estudios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estudios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planeación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ingeniería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detalle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eficientización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FOFAE.-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Agropecuario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fideicomiso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irrevocable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auxiliado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relacionado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FIRA.-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Fideicomisos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Ley.-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Localidad.-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circunscrito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delegación,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ocupado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viviendas,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habitadas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reconocido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costumbre.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MIA.-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Manifestación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Impacto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Ambiental.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introducir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tecnologías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almacenamiento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derivadoras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Pozos),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diques,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reservorios,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automatización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telemetría.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automatizado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tubería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requieran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cultivos.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Comprenden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almacenamiento,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derivadoras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diques,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reservorios,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fiscalizadores.-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dependencias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gubernamentales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mandato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derivado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competencia.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PEF.-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reúne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básica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concertadas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PSAB.-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volúmenes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acorde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Reglamento.-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restablecer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originales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almacenamiento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derivadoras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Pozos),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diques,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reservorios,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máquina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compartimentos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requieran,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potencial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analizan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Listados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proofErr w:type="gramStart"/>
      <w:r w:rsidRPr="00F501EA">
        <w:rPr>
          <w:szCs w:val="22"/>
        </w:rPr>
        <w:t>Registro</w:t>
      </w:r>
      <w:proofErr w:type="gramEnd"/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(REPDA)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seguridad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jurídica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inherentes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inscripción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títulos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descarga,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efectúen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(RIGRAT).-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Comprende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diseño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trazo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cobro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pronóstico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tiempo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SAGARPA.-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Ganadería,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Rural,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Pesca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Alimentación.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SEDESOL.-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SEMARNAT.-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SFP.-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SHCP.-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Crédito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Sociedad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Capital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(SRL).-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equivalente.-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aprobar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constituido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paritariamente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presidirá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decisiones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paritaria,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últimos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Subsidio.-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dependencias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perdido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prioritarias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Trámite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resolución.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adoptar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métodos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oportunidad,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cultivos.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TESOFE.-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Tesorería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distinta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comúnmente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aquél;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figuras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libremente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gestión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autónoma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derivación,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distribución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desalojo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Urgencia.-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Aparición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fortuita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problema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causa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diversa,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inmediata.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preparación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primera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enajenación,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industrial.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Usuario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poseedora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legal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450B1A" w:rsidRDefault="00450B1A" w:rsidP="00450B1A">
      <w:pPr>
        <w:pStyle w:val="Texto"/>
        <w:spacing w:line="360" w:lineRule="auto"/>
        <w:rPr>
          <w:szCs w:val="22"/>
        </w:rPr>
      </w:pPr>
    </w:p>
    <w:p w:rsidR="00450B1A" w:rsidRDefault="00450B1A" w:rsidP="00450B1A">
      <w:pPr>
        <w:pStyle w:val="Texto"/>
        <w:spacing w:line="360" w:lineRule="auto"/>
        <w:rPr>
          <w:szCs w:val="22"/>
        </w:rPr>
      </w:pPr>
    </w:p>
    <w:p w:rsidR="00450B1A" w:rsidRDefault="00450B1A" w:rsidP="00450B1A">
      <w:pPr>
        <w:pStyle w:val="Texto"/>
        <w:spacing w:line="360" w:lineRule="auto"/>
        <w:rPr>
          <w:szCs w:val="22"/>
        </w:rPr>
      </w:pPr>
    </w:p>
    <w:p w:rsidR="00450B1A" w:rsidRDefault="00450B1A" w:rsidP="00FA5660">
      <w:pPr>
        <w:pStyle w:val="Texto"/>
        <w:spacing w:after="80" w:line="234" w:lineRule="exact"/>
        <w:rPr>
          <w:szCs w:val="22"/>
        </w:rPr>
      </w:pPr>
    </w:p>
    <w:p w:rsidR="00F501EA" w:rsidRDefault="00F501EA" w:rsidP="00FA5660">
      <w:pPr>
        <w:pStyle w:val="Texto"/>
        <w:spacing w:after="80" w:line="234" w:lineRule="exact"/>
        <w:rPr>
          <w:b/>
          <w:szCs w:val="22"/>
        </w:rPr>
      </w:pPr>
      <w:r w:rsidRPr="00F501EA">
        <w:rPr>
          <w:b/>
          <w:szCs w:val="22"/>
        </w:rPr>
        <w:lastRenderedPageBreak/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4.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Generalidades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del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programa.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4.1.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Promover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frontera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constituye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esencial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alcanzar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alimentaria,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empleos,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rural.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4.2.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Población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objetivo.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comprendidas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distinción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género,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etnia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religión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dirigidas,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4.3.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Cobertura.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aplica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país,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Campeche,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Chiapas,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Guerrero,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Nayarit,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Oaxaca,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Quintana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Roo,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Luis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Potosí,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Tabasco,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Tamaulipas,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Veracruz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Yucatán.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4.4.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b/>
          <w:szCs w:val="22"/>
        </w:rPr>
        <w:t>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Riego: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aporten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beneficiadas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estén</w:t>
      </w:r>
      <w:r w:rsidR="00176153">
        <w:t xml:space="preserve"> </w:t>
      </w:r>
      <w:r w:rsidR="00F501EA" w:rsidRPr="00F501EA">
        <w:t>considerados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subprograma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alguna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tengan</w:t>
      </w:r>
      <w:r w:rsidR="00176153">
        <w:t xml:space="preserve"> </w:t>
      </w:r>
      <w:r w:rsidR="00F501EA" w:rsidRPr="00F501EA">
        <w:t>adeudos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último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recibieron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calendario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autorizado.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tengan</w:t>
      </w:r>
      <w:r w:rsidR="00176153">
        <w:t xml:space="preserve"> </w:t>
      </w:r>
      <w:r w:rsidR="00F501EA" w:rsidRPr="00F501EA">
        <w:t>retrasos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autorizadas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último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recibieron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esté</w:t>
      </w:r>
      <w:r w:rsidR="00176153">
        <w:t xml:space="preserve"> </w:t>
      </w:r>
      <w:r w:rsidR="00F501EA" w:rsidRPr="00F501EA">
        <w:t>integrada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provenientes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deben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TESOFE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Bloque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momento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emitir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solicitud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avances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agrícola</w:t>
      </w:r>
      <w:r w:rsidR="00176153">
        <w:t xml:space="preserve"> </w:t>
      </w:r>
      <w:r w:rsidR="00F501EA" w:rsidRPr="00F501EA">
        <w:t>vigente.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deben</w:t>
      </w:r>
      <w:r w:rsidR="00176153">
        <w:t xml:space="preserve"> </w:t>
      </w:r>
      <w:r w:rsidR="00F501EA" w:rsidRPr="00F501EA">
        <w:t>presentar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estados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avalados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contador</w:t>
      </w:r>
      <w:r w:rsidR="00176153">
        <w:t xml:space="preserve"> </w:t>
      </w:r>
      <w:r w:rsidR="00F501EA" w:rsidRPr="00F501EA">
        <w:t>público.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Demostrar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obligaciones</w:t>
      </w:r>
      <w:r w:rsidR="00176153">
        <w:t xml:space="preserve"> </w:t>
      </w:r>
      <w:r w:rsidR="00F501EA" w:rsidRPr="00F501EA">
        <w:t>fiscales.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b/>
          <w:szCs w:val="22"/>
        </w:rPr>
        <w:t>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FOFAE’s</w:t>
      </w:r>
      <w:proofErr w:type="spellEnd"/>
      <w:r w:rsidRPr="00F501EA">
        <w:rPr>
          <w:szCs w:val="22"/>
        </w:rPr>
        <w:t>: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conjunción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comprometan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b/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directamente:</w:t>
      </w:r>
    </w:p>
    <w:p w:rsidR="00F501EA" w:rsidRDefault="004A32A1" w:rsidP="00450B1A">
      <w:pPr>
        <w:pStyle w:val="ROMANOS"/>
        <w:spacing w:after="80" w:line="360" w:lineRule="auto"/>
      </w:pPr>
      <w:r>
        <w:lastRenderedPageBreak/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4A32A1">
        <w:t>de</w:t>
      </w:r>
      <w:r w:rsidR="00176153">
        <w:t xml:space="preserve"> </w:t>
      </w:r>
      <w:r w:rsidR="00F501EA" w:rsidRPr="004A32A1">
        <w:t>los</w:t>
      </w:r>
      <w:r w:rsidR="00176153">
        <w:t xml:space="preserve"> </w:t>
      </w:r>
      <w:r w:rsidR="00F501EA" w:rsidRPr="004A32A1">
        <w:t>usuarios</w:t>
      </w:r>
      <w:r w:rsidR="00176153">
        <w:t xml:space="preserve"> </w:t>
      </w:r>
      <w:r w:rsidR="00F501EA" w:rsidRPr="004A32A1">
        <w:t>en</w:t>
      </w:r>
      <w:r w:rsidR="00176153">
        <w:t xml:space="preserve"> </w:t>
      </w:r>
      <w:r w:rsidR="00F501EA" w:rsidRPr="004A32A1">
        <w:t>el</w:t>
      </w:r>
      <w:r w:rsidR="00176153">
        <w:t xml:space="preserve"> </w:t>
      </w:r>
      <w:r w:rsidR="00F501EA" w:rsidRPr="004A32A1">
        <w:t>Estado</w:t>
      </w:r>
      <w:r w:rsidR="00176153">
        <w:t xml:space="preserve"> </w:t>
      </w:r>
      <w:r w:rsidR="00F501EA" w:rsidRPr="004A32A1">
        <w:t>y</w:t>
      </w:r>
      <w:r w:rsidR="00176153">
        <w:t xml:space="preserve"> </w:t>
      </w:r>
      <w:r w:rsidR="00F501EA" w:rsidRPr="004A32A1">
        <w:t>en</w:t>
      </w:r>
      <w:r w:rsidR="00176153">
        <w:t xml:space="preserve"> </w:t>
      </w:r>
      <w:r w:rsidR="00F501EA" w:rsidRPr="004A32A1">
        <w:t>su</w:t>
      </w:r>
      <w:r w:rsidR="00176153">
        <w:t xml:space="preserve"> </w:t>
      </w:r>
      <w:r w:rsidR="00F501EA" w:rsidRPr="004A32A1">
        <w:t>caso</w:t>
      </w:r>
      <w:r w:rsidR="00176153">
        <w:t xml:space="preserve"> </w:t>
      </w:r>
      <w:r w:rsidR="00F501EA" w:rsidRPr="004A32A1">
        <w:t>el</w:t>
      </w:r>
      <w:r w:rsidR="00176153">
        <w:t xml:space="preserve"> </w:t>
      </w:r>
      <w:r w:rsidR="00F501EA" w:rsidRPr="004A32A1">
        <w:t>Gobierno</w:t>
      </w:r>
      <w:r w:rsidR="00176153">
        <w:t xml:space="preserve"> </w:t>
      </w:r>
      <w:r w:rsidR="00F501EA" w:rsidRPr="004A32A1">
        <w:t>Estatal</w:t>
      </w:r>
      <w:r w:rsidR="00176153">
        <w:t xml:space="preserve"> </w:t>
      </w:r>
      <w:r w:rsidR="00F501EA" w:rsidRPr="004A32A1">
        <w:t>o</w:t>
      </w:r>
      <w:r w:rsidR="00176153">
        <w:t xml:space="preserve"> </w:t>
      </w:r>
      <w:r w:rsidR="00F501EA" w:rsidRPr="004A32A1">
        <w:t>municipal</w:t>
      </w:r>
      <w:r w:rsidR="00176153">
        <w:t xml:space="preserve"> </w:t>
      </w:r>
      <w:r w:rsidR="00F501EA" w:rsidRPr="004A32A1">
        <w:t>cuando</w:t>
      </w:r>
      <w:r w:rsidR="00176153">
        <w:t xml:space="preserve"> </w:t>
      </w:r>
      <w:r w:rsidR="00F501EA" w:rsidRPr="004A32A1">
        <w:t>aporta</w:t>
      </w:r>
      <w:r w:rsidR="00176153">
        <w:t xml:space="preserve"> </w:t>
      </w:r>
      <w:r w:rsidR="00F501EA" w:rsidRPr="004A32A1">
        <w:t>recursos,</w:t>
      </w:r>
      <w:r w:rsidR="00176153">
        <w:t xml:space="preserve"> </w:t>
      </w:r>
      <w:r w:rsidR="00F501EA" w:rsidRPr="004A32A1">
        <w:t>para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Presentar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registro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saldos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ejercidos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intereses,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último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recibido,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enteros</w:t>
      </w:r>
      <w:r w:rsidR="00176153">
        <w:t xml:space="preserve"> </w:t>
      </w:r>
      <w:r w:rsidR="00F501EA" w:rsidRPr="00F501EA">
        <w:t>correspondientes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TESOFE.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Abrir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mancomunada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subprograma.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recomienda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transfieran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Equipamiento,</w:t>
      </w:r>
      <w:r w:rsidR="00176153">
        <w:t xml:space="preserve"> </w:t>
      </w:r>
      <w:r w:rsidR="00F501EA" w:rsidRPr="00F501EA">
        <w:t>generen</w:t>
      </w:r>
      <w:r w:rsidR="00176153">
        <w:t xml:space="preserve"> </w:t>
      </w:r>
      <w:r w:rsidR="00F501EA" w:rsidRPr="00F501EA">
        <w:t>intereses.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b/>
          <w:szCs w:val="22"/>
        </w:rPr>
        <w:t>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ROMANOS"/>
        <w:spacing w:after="80" w:line="360" w:lineRule="auto"/>
      </w:pPr>
      <w:r w:rsidRPr="00F501EA">
        <w:rPr>
          <w:b/>
        </w:rPr>
        <w:t>a)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caso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ACU,</w:t>
      </w:r>
      <w:r w:rsidR="00176153">
        <w:t xml:space="preserve"> </w:t>
      </w:r>
      <w:r w:rsidRPr="00F501EA">
        <w:t>SRL</w:t>
      </w:r>
      <w:r w:rsidR="00176153">
        <w:t xml:space="preserve"> </w:t>
      </w:r>
      <w:r w:rsidRPr="00F501EA">
        <w:t>o</w:t>
      </w:r>
      <w:r w:rsidR="00176153">
        <w:t xml:space="preserve"> </w:t>
      </w:r>
      <w:r w:rsidRPr="00F501EA">
        <w:t>usuarios</w:t>
      </w:r>
      <w:r w:rsidR="00176153">
        <w:t xml:space="preserve"> </w:t>
      </w:r>
      <w:proofErr w:type="spellStart"/>
      <w:r w:rsidRPr="00F501EA">
        <w:t>hidroagrícolas</w:t>
      </w:r>
      <w:proofErr w:type="spellEnd"/>
      <w:r w:rsidR="00176153">
        <w:t xml:space="preserve"> </w:t>
      </w:r>
      <w:r w:rsidRPr="00F501EA">
        <w:t>decidan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radiquen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los</w:t>
      </w:r>
      <w:r w:rsidR="00176153">
        <w:t xml:space="preserve"> </w:t>
      </w:r>
      <w:proofErr w:type="spellStart"/>
      <w:r w:rsidRPr="00F501EA">
        <w:t>FOFAE’s</w:t>
      </w:r>
      <w:proofErr w:type="spellEnd"/>
      <w:r w:rsidRPr="00F501EA">
        <w:t>: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conjunción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comprometan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beneficiar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aporta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provenientes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III)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FOFAE’s</w:t>
      </w:r>
      <w:proofErr w:type="spellEnd"/>
      <w:r w:rsidRPr="00F501EA">
        <w:rPr>
          <w:szCs w:val="22"/>
        </w:rPr>
        <w:t>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conjunción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comprometan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aporten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estén</w:t>
      </w:r>
      <w:r w:rsidR="00176153">
        <w:t xml:space="preserve"> </w:t>
      </w:r>
      <w:r w:rsidR="00F501EA" w:rsidRPr="00F501EA">
        <w:t>considerados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federal.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esté</w:t>
      </w:r>
      <w:r w:rsidR="00176153">
        <w:t xml:space="preserve"> </w:t>
      </w:r>
      <w:r w:rsidR="00F501EA" w:rsidRPr="00F501EA">
        <w:t>integrada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provenientes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suscrito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beneficiar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aporta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alguno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subsidio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inmediato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saldos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intereses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comprobante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entrega-recepción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extemporáneo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efectuado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generados.</w:t>
      </w:r>
    </w:p>
    <w:p w:rsidR="009C4DAA" w:rsidRDefault="009C4DAA" w:rsidP="00FA5660">
      <w:pPr>
        <w:pStyle w:val="Texto"/>
        <w:spacing w:line="220" w:lineRule="exact"/>
        <w:rPr>
          <w:szCs w:val="22"/>
        </w:rPr>
      </w:pPr>
    </w:p>
    <w:p w:rsidR="00F501EA" w:rsidRDefault="00F501EA" w:rsidP="00FA5660">
      <w:pPr>
        <w:pStyle w:val="Texto"/>
        <w:spacing w:line="220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5.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Subprogramas</w:t>
      </w:r>
    </w:p>
    <w:p w:rsidR="00F501EA" w:rsidRDefault="00F501EA" w:rsidP="00450B1A">
      <w:pPr>
        <w:pStyle w:val="Texto"/>
        <w:spacing w:line="360" w:lineRule="auto"/>
        <w:ind w:firstLine="0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5.1.1.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concesionada,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5.1.2.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5.1.2.1.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Sólo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realización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solicitadas.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realizar,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dicho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estará</w:t>
      </w:r>
      <w:r w:rsidR="00176153">
        <w:t xml:space="preserve"> </w:t>
      </w:r>
      <w:r w:rsidR="00F501EA" w:rsidRPr="00F501EA">
        <w:t>integrado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especifique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solicitada</w:t>
      </w:r>
      <w:r w:rsidR="00176153">
        <w:t xml:space="preserve"> </w:t>
      </w:r>
      <w:r w:rsidR="00F501EA" w:rsidRPr="00F501EA">
        <w:t>debe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rehabilitación,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tecnificación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consignado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Director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actualizaciones.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Autorización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área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relocalización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reposición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pozos.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5.1.2.2.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siguientes:</w:t>
      </w:r>
    </w:p>
    <w:tbl>
      <w:tblPr>
        <w:tblW w:w="0" w:type="auto"/>
        <w:tblInd w:w="178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898"/>
        <w:gridCol w:w="1549"/>
      </w:tblGrid>
      <w:tr w:rsidR="00F501EA" w:rsidRPr="00F501EA">
        <w:trPr>
          <w:cantSplit/>
          <w:trHeight w:val="144"/>
        </w:trPr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Concepto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Puntos</w:t>
            </w:r>
          </w:p>
        </w:tc>
      </w:tr>
      <w:tr w:rsidR="00F501EA" w:rsidRPr="00F501EA">
        <w:trPr>
          <w:cantSplit/>
          <w:trHeight w:val="144"/>
        </w:trPr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left"/>
              <w:rPr>
                <w:szCs w:val="22"/>
              </w:rPr>
            </w:pPr>
            <w:r w:rsidRPr="00F501EA">
              <w:rPr>
                <w:szCs w:val="22"/>
              </w:rPr>
              <w:t>Tipo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Apoyo.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60</w:t>
            </w:r>
          </w:p>
        </w:tc>
      </w:tr>
      <w:tr w:rsidR="00F501EA" w:rsidRPr="00F501EA">
        <w:trPr>
          <w:cantSplit/>
          <w:trHeight w:val="144"/>
        </w:trPr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left"/>
              <w:rPr>
                <w:szCs w:val="22"/>
              </w:rPr>
            </w:pPr>
            <w:r w:rsidRPr="00F501EA">
              <w:rPr>
                <w:szCs w:val="22"/>
              </w:rPr>
              <w:t>Rentabilidad.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30</w:t>
            </w:r>
          </w:p>
        </w:tc>
      </w:tr>
      <w:tr w:rsidR="00F501EA" w:rsidRPr="00F501EA">
        <w:trPr>
          <w:cantSplit/>
          <w:trHeight w:val="144"/>
        </w:trPr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left"/>
              <w:rPr>
                <w:szCs w:val="22"/>
              </w:rPr>
            </w:pPr>
            <w:r w:rsidRPr="00F501EA">
              <w:rPr>
                <w:szCs w:val="22"/>
              </w:rPr>
              <w:t>Número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beneficiarios.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after="80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10</w:t>
            </w:r>
          </w:p>
        </w:tc>
      </w:tr>
    </w:tbl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5.1.3.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5.1.3.1.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lastRenderedPageBreak/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subsecuentes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Infraestructura.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Rehabilitar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modernizar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incluyendo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automatización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telemetría.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Relocalizar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reponer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propiedad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particular</w:t>
      </w:r>
      <w:r w:rsidR="00176153">
        <w:t xml:space="preserve"> </w:t>
      </w:r>
      <w:r w:rsidR="00F501EA" w:rsidRPr="00F501EA">
        <w:t>ubicados</w:t>
      </w:r>
      <w:r w:rsidR="00176153">
        <w:t xml:space="preserve"> </w:t>
      </w:r>
      <w:r w:rsidR="00F501EA" w:rsidRPr="00F501EA">
        <w:t>dentro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jurisdicción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Tecnificación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Controlar</w:t>
      </w:r>
      <w:r w:rsidR="00176153">
        <w:t xml:space="preserve"> </w:t>
      </w:r>
      <w:r w:rsidR="00F501EA" w:rsidRPr="00F501EA">
        <w:t>malezas</w:t>
      </w:r>
      <w:r w:rsidR="00176153">
        <w:t xml:space="preserve"> </w:t>
      </w:r>
      <w:r w:rsidR="00F501EA" w:rsidRPr="00F501EA">
        <w:t>acuáticas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presas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cuerpos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Instalar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parcelario</w:t>
      </w:r>
      <w:r w:rsidR="00176153">
        <w:t xml:space="preserve"> </w:t>
      </w:r>
      <w:r w:rsidR="00F501EA" w:rsidRPr="00F501EA">
        <w:t>subterráneo.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Modernización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riego.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Capacitación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inherentes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Equipo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Adquirir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instalar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mecanismos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medición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automatización.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Adquirir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instalar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automatización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plantas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profundos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propiedad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particular</w:t>
      </w:r>
      <w:r w:rsidR="00176153">
        <w:t xml:space="preserve"> </w:t>
      </w:r>
      <w:r w:rsidR="00F501EA" w:rsidRPr="00F501EA">
        <w:t>ubicadas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jurisdicción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Estudios,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estudios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correspondientes.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Cuando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otorguen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elaboración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comprometen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iniciar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correspondientes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siguiente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fiscal.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Supervisar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módulos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distribución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rehabilitada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5.1.3.2.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Mínimos: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75%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rebasar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módulos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compacten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adhieren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cercanas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afecten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restante,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efectivo,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relacionado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Catálogo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Unitarios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De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$20,000.00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relocalización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reposición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parcelario.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De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$75,000.00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correspondientes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Integral</w:t>
      </w:r>
      <w:r w:rsidR="004C2E9C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automatización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sistemas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mediante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entubamiento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conducción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distribución,</w:t>
      </w:r>
      <w:r w:rsidR="00176153">
        <w:t xml:space="preserve"> </w:t>
      </w:r>
      <w:r w:rsidR="00F501EA" w:rsidRPr="00F501EA">
        <w:t>previa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Subdirección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sujeto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presupuestaria.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caminos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drenes,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25%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asignado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componente,</w:t>
      </w:r>
      <w:r w:rsidR="004C2E9C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manera</w:t>
      </w:r>
      <w:r w:rsidR="00176153">
        <w:t xml:space="preserve"> </w:t>
      </w:r>
      <w:r w:rsidR="00F501EA" w:rsidRPr="00F501EA">
        <w:t>excepcional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previo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elaboración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estudios,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aportará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restante.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asignado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Mantener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auxilio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Sólo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Constancia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anualidades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entonces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Desarrollo</w:t>
      </w:r>
      <w:r w:rsidR="00176153">
        <w:t xml:space="preserve"> </w:t>
      </w:r>
      <w:r w:rsidR="00F501EA" w:rsidRPr="00F501EA">
        <w:t>Parcelario</w:t>
      </w:r>
      <w:r w:rsidR="00176153">
        <w:t xml:space="preserve"> </w:t>
      </w:r>
      <w:r w:rsidR="00F501EA" w:rsidRPr="00F501EA">
        <w:t>expedida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trabajo</w:t>
      </w:r>
      <w:r w:rsidR="00176153">
        <w:t xml:space="preserve"> </w:t>
      </w:r>
      <w:r w:rsidR="00F501EA" w:rsidRPr="00F501EA">
        <w:t>factible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propuesta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adquirir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rehabilitar</w:t>
      </w:r>
      <w:r w:rsidR="00176153">
        <w:t xml:space="preserve"> </w:t>
      </w:r>
      <w:r w:rsidR="00F501EA" w:rsidRPr="00F501EA">
        <w:t>durante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vida</w:t>
      </w:r>
      <w:r w:rsidR="00176153">
        <w:t xml:space="preserve"> </w:t>
      </w:r>
      <w:r w:rsidR="00F501EA" w:rsidRPr="00F501EA">
        <w:t>útil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tierras,</w:t>
      </w:r>
      <w:r w:rsidR="00176153">
        <w:t xml:space="preserve"> </w:t>
      </w:r>
      <w:r w:rsidR="00F501EA" w:rsidRPr="00F501EA">
        <w:t>según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autorizados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Diagnóstico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necesidades.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talleres,</w:t>
      </w:r>
      <w:r w:rsidR="00176153">
        <w:t xml:space="preserve"> </w:t>
      </w:r>
      <w:r w:rsidR="00F501EA" w:rsidRPr="00F501EA">
        <w:t>presentar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civil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equipo/herramienta,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lineamientos</w:t>
      </w:r>
      <w:r w:rsidR="00176153">
        <w:t xml:space="preserve"> </w:t>
      </w:r>
      <w:r w:rsidR="00F501EA" w:rsidRPr="00F501EA">
        <w:t>determinados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Gerencia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4C2E9C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Carta-compromiso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solvencia</w:t>
      </w:r>
      <w:r w:rsidR="00176153">
        <w:t xml:space="preserve"> </w:t>
      </w:r>
      <w:r w:rsidR="00F501EA" w:rsidRPr="00F501EA">
        <w:t>económica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operación,</w:t>
      </w:r>
      <w:r w:rsidR="00176153">
        <w:t xml:space="preserve"> </w:t>
      </w:r>
      <w:r w:rsidR="00F501EA" w:rsidRPr="00F501EA">
        <w:t>mantenimiento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aseguramiento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adquirir</w:t>
      </w:r>
      <w:r w:rsidR="00176153">
        <w:t xml:space="preserve"> </w:t>
      </w:r>
      <w:r w:rsidR="00F501EA" w:rsidRPr="00F501EA">
        <w:t>durante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vida</w:t>
      </w:r>
      <w:r w:rsidR="00176153">
        <w:t xml:space="preserve"> </w:t>
      </w:r>
      <w:r w:rsidR="00F501EA" w:rsidRPr="00F501EA">
        <w:t>útil.</w:t>
      </w:r>
    </w:p>
    <w:p w:rsidR="00F501EA" w:rsidRDefault="00F501EA" w:rsidP="00450B1A">
      <w:pPr>
        <w:pStyle w:val="Texto"/>
        <w:spacing w:line="360" w:lineRule="auto"/>
      </w:pPr>
      <w:r w:rsidRPr="00F501EA">
        <w:t>5.2.2.2.</w:t>
      </w:r>
      <w:r w:rsidR="00176153">
        <w:t xml:space="preserve"> </w:t>
      </w:r>
      <w:r w:rsidRPr="00F501EA">
        <w:t>Procedimiento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selección: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propuestas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seleccionarán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Diagnóstico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balance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inventarios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esquema: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primer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necesarias.</w:t>
      </w:r>
    </w:p>
    <w:p w:rsidR="00F501EA" w:rsidRDefault="00F501EA" w:rsidP="00450B1A">
      <w:pPr>
        <w:pStyle w:val="Texto"/>
        <w:spacing w:line="360" w:lineRule="auto"/>
      </w:pPr>
      <w:r w:rsidRPr="00F501EA">
        <w:t>En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caso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solicitudes</w:t>
      </w:r>
      <w:r w:rsidR="00176153">
        <w:t xml:space="preserve"> </w:t>
      </w:r>
      <w:r w:rsidRPr="00F501EA">
        <w:t>excedan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monto</w:t>
      </w:r>
      <w:r w:rsidR="00176153">
        <w:t xml:space="preserve"> </w:t>
      </w:r>
      <w:r w:rsidRPr="00F501EA">
        <w:t>anual</w:t>
      </w:r>
      <w:r w:rsidR="00176153">
        <w:t xml:space="preserve"> </w:t>
      </w:r>
      <w:r w:rsidRPr="00F501EA">
        <w:t>asignado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esta</w:t>
      </w:r>
      <w:r w:rsidR="00176153">
        <w:t xml:space="preserve"> </w:t>
      </w:r>
      <w:r w:rsidRPr="00F501EA">
        <w:t>componente,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priorizarán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ACU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SRL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tienen</w:t>
      </w:r>
      <w:r w:rsidR="00176153">
        <w:t xml:space="preserve"> </w:t>
      </w:r>
      <w:r w:rsidRPr="00F501EA">
        <w:t>derecho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apoyos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mismo,</w:t>
      </w:r>
      <w:r w:rsidR="00176153">
        <w:t xml:space="preserve"> </w:t>
      </w:r>
      <w:r w:rsidRPr="00F501EA">
        <w:t>bajo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siguiente</w:t>
      </w:r>
      <w:r w:rsidR="00176153">
        <w:t xml:space="preserve"> </w:t>
      </w:r>
      <w:r w:rsidRPr="00F501EA">
        <w:t>criterio</w:t>
      </w:r>
      <w:r w:rsidR="00176153">
        <w:t xml:space="preserve"> </w:t>
      </w:r>
      <w:r w:rsidRPr="00F501EA">
        <w:t>respecto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Balance</w:t>
      </w:r>
      <w:r w:rsidR="004C2E9C">
        <w:t xml:space="preserve"> </w:t>
      </w:r>
      <w:r w:rsidRPr="00F501EA">
        <w:t>de</w:t>
      </w:r>
      <w:r w:rsidR="00176153">
        <w:t xml:space="preserve"> </w:t>
      </w:r>
      <w:r w:rsidRPr="00F501EA">
        <w:t>Maquinaria: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Faltante: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trabajar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en:</w:t>
      </w:r>
    </w:p>
    <w:p w:rsidR="00F501EA" w:rsidRP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Canales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fuentes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abastecimiento</w:t>
      </w:r>
    </w:p>
    <w:p w:rsidR="00F501EA" w:rsidRP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Drenes</w:t>
      </w:r>
    </w:p>
    <w:p w:rsidR="00F501EA" w:rsidRP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Caminos</w:t>
      </w:r>
    </w:p>
    <w:p w:rsidR="00F501EA" w:rsidRP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</w:t>
      </w:r>
    </w:p>
    <w:p w:rsidR="00F501EA" w:rsidRP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Transporte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Otros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Sustitución: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obsolescencia.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innovaciones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tecnológicas.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óptimo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máquina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acciones: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servicio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tanto</w:t>
      </w:r>
      <w:r w:rsidR="00176153">
        <w:t xml:space="preserve"> </w:t>
      </w:r>
      <w:r w:rsidR="00F501EA" w:rsidRPr="00F501EA">
        <w:t>“</w:t>
      </w:r>
      <w:proofErr w:type="gramStart"/>
      <w:r w:rsidR="00F501EA" w:rsidRPr="00F501EA">
        <w:t>nueva”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“</w:t>
      </w:r>
      <w:proofErr w:type="spellStart"/>
      <w:r w:rsidR="00F501EA" w:rsidRPr="00F501EA">
        <w:t>seminueva</w:t>
      </w:r>
      <w:proofErr w:type="spellEnd"/>
      <w:proofErr w:type="gramEnd"/>
      <w:r w:rsidR="00F501EA" w:rsidRPr="00F501EA">
        <w:t>”,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proofErr w:type="spellStart"/>
      <w:r w:rsidR="00F501EA" w:rsidRPr="00F501EA">
        <w:t>seminueva</w:t>
      </w:r>
      <w:proofErr w:type="spellEnd"/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contar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1,000</w:t>
      </w:r>
      <w:r w:rsidR="00176153">
        <w:t xml:space="preserve"> </w:t>
      </w:r>
      <w:r w:rsidR="00F501EA" w:rsidRPr="00F501EA">
        <w:t>horas</w:t>
      </w:r>
      <w:r w:rsidR="00176153">
        <w:t xml:space="preserve"> </w:t>
      </w:r>
      <w:r w:rsidR="00F501EA" w:rsidRPr="00F501EA">
        <w:t>efectivas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uso:</w:t>
      </w:r>
    </w:p>
    <w:p w:rsidR="00F501EA" w:rsidRDefault="00F501EA" w:rsidP="00450B1A">
      <w:pPr>
        <w:pStyle w:val="Texto"/>
        <w:spacing w:line="360" w:lineRule="auto"/>
        <w:ind w:left="1440" w:firstLine="0"/>
        <w:rPr>
          <w:szCs w:val="22"/>
        </w:rPr>
      </w:pPr>
      <w:r w:rsidRPr="00F501EA">
        <w:rPr>
          <w:szCs w:val="22"/>
        </w:rPr>
        <w:t>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“tractor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orugas”,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“excavadora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largo,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alcance”,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“excavadora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anfibia”,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“retroexcavadora/cargadora”,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</w:t>
      </w:r>
      <w:proofErr w:type="spellStart"/>
      <w:r w:rsidRPr="00F501EA">
        <w:rPr>
          <w:szCs w:val="22"/>
        </w:rPr>
        <w:t>motoconformadora</w:t>
      </w:r>
      <w:proofErr w:type="spellEnd"/>
      <w:r w:rsidRPr="00F501EA">
        <w:rPr>
          <w:szCs w:val="22"/>
        </w:rPr>
        <w:t>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</w:t>
      </w:r>
      <w:proofErr w:type="spellStart"/>
      <w:r w:rsidRPr="00F501EA">
        <w:rPr>
          <w:szCs w:val="22"/>
        </w:rPr>
        <w:t>minicargador</w:t>
      </w:r>
      <w:proofErr w:type="spellEnd"/>
      <w:r w:rsidRPr="00F501EA">
        <w:rPr>
          <w:szCs w:val="22"/>
        </w:rPr>
        <w:t>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“cargador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frontal”,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volteo”,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“grúa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camión”;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baja”,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baja”,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“tractor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ligero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ligero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profundos”;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cerrada”;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(orquesta)”;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“camión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pipa”;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“trituradora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piedra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caminos”;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ligero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mariposa”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“compactador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suelos”.</w:t>
      </w:r>
    </w:p>
    <w:p w:rsidR="00F501EA" w:rsidRDefault="00F501EA" w:rsidP="00450B1A">
      <w:pPr>
        <w:pStyle w:val="Texto"/>
        <w:spacing w:line="360" w:lineRule="auto"/>
        <w:ind w:left="1440" w:firstLine="0"/>
        <w:rPr>
          <w:szCs w:val="22"/>
        </w:rPr>
      </w:pPr>
      <w:r w:rsidRPr="00F501EA">
        <w:rPr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“tractor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escrepas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transmisor-receptor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láser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GPS”;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“GPS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nivelación”.</w:t>
      </w:r>
    </w:p>
    <w:p w:rsidR="00F501EA" w:rsidRDefault="00F501EA" w:rsidP="00450B1A">
      <w:pPr>
        <w:pStyle w:val="Texto"/>
        <w:spacing w:line="360" w:lineRule="auto"/>
        <w:ind w:left="1440" w:firstLine="0"/>
        <w:rPr>
          <w:szCs w:val="22"/>
        </w:rPr>
      </w:pPr>
      <w:r w:rsidRPr="00F501EA">
        <w:rPr>
          <w:szCs w:val="22"/>
        </w:rPr>
        <w:t>c)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(GPS,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total).</w:t>
      </w:r>
    </w:p>
    <w:p w:rsidR="00F501EA" w:rsidRDefault="00F501EA" w:rsidP="00450B1A">
      <w:pPr>
        <w:pStyle w:val="Texto"/>
        <w:spacing w:line="360" w:lineRule="auto"/>
        <w:ind w:left="1440" w:firstLine="0"/>
        <w:rPr>
          <w:szCs w:val="22"/>
        </w:rPr>
      </w:pPr>
      <w:r w:rsidRPr="00F501EA">
        <w:rPr>
          <w:szCs w:val="22"/>
        </w:rPr>
        <w:t>d)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satelital,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sistematización,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conservación.</w:t>
      </w:r>
    </w:p>
    <w:p w:rsidR="00F501EA" w:rsidRDefault="00F501EA" w:rsidP="00450B1A">
      <w:pPr>
        <w:pStyle w:val="Texto"/>
        <w:spacing w:line="360" w:lineRule="auto"/>
        <w:ind w:left="1440" w:firstLine="0"/>
        <w:rPr>
          <w:szCs w:val="22"/>
        </w:rPr>
      </w:pPr>
      <w:r w:rsidRPr="00F501EA">
        <w:rPr>
          <w:szCs w:val="22"/>
        </w:rPr>
        <w:t>e)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portátil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auxilio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Rehabilitación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“concesionado”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“subsidiado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10,000</w:t>
      </w:r>
      <w:r w:rsidR="00176153">
        <w:t xml:space="preserve"> </w:t>
      </w:r>
      <w:r w:rsidR="00F501EA" w:rsidRPr="00F501EA">
        <w:t>Horas</w:t>
      </w:r>
      <w:r w:rsidR="00176153">
        <w:t xml:space="preserve"> </w:t>
      </w:r>
      <w:r w:rsidR="00F501EA" w:rsidRPr="00F501EA">
        <w:t>Efectivas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uso”.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talleres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servicio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mantenimiento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conservación:</w:t>
      </w:r>
      <w:r w:rsidR="00176153">
        <w:t xml:space="preserve"> </w:t>
      </w:r>
      <w:r w:rsidR="00F501EA" w:rsidRPr="00F501EA">
        <w:t>consistente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herramienta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taller,</w:t>
      </w:r>
      <w:r w:rsidR="00176153">
        <w:t xml:space="preserve"> </w:t>
      </w:r>
      <w:r w:rsidR="00F501EA" w:rsidRPr="00F501EA">
        <w:t>incluye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civil.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Capacitación,</w:t>
      </w:r>
      <w:r w:rsidR="00176153">
        <w:t xml:space="preserve"> </w:t>
      </w:r>
      <w:r w:rsidR="00F501EA" w:rsidRPr="00F501EA">
        <w:t>realizarla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enseñanza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investigación</w:t>
      </w:r>
      <w:r w:rsidR="00176153">
        <w:t xml:space="preserve"> </w:t>
      </w:r>
      <w:r w:rsidR="00F501EA" w:rsidRPr="00F501EA">
        <w:t>reconocidas,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asociaciones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personas</w:t>
      </w:r>
      <w:r w:rsidR="00176153">
        <w:t xml:space="preserve"> </w:t>
      </w:r>
      <w:r w:rsidR="00F501EA" w:rsidRPr="00F501EA">
        <w:t>físicas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morales</w:t>
      </w:r>
      <w:r w:rsidR="00176153">
        <w:t xml:space="preserve"> </w:t>
      </w:r>
      <w:r w:rsidR="00F501EA" w:rsidRPr="00F501EA">
        <w:t>calificadas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Asociación</w:t>
      </w:r>
      <w:r w:rsidR="00176153">
        <w:t xml:space="preserve"> </w:t>
      </w:r>
      <w:r w:rsidR="00F501EA" w:rsidRPr="00F501EA">
        <w:t>Nacional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A.C.,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aspectos</w:t>
      </w:r>
      <w:r w:rsidR="00176153">
        <w:t xml:space="preserve"> </w:t>
      </w:r>
      <w:r w:rsidR="00F501EA" w:rsidRPr="00F501EA">
        <w:t>inherentes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infraestructura,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equipo.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este</w:t>
      </w:r>
      <w:r w:rsidR="00176153">
        <w:t xml:space="preserve"> </w:t>
      </w:r>
      <w:r w:rsidR="00F501EA" w:rsidRPr="00F501EA">
        <w:t>apoyo,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casos</w:t>
      </w:r>
      <w:r w:rsidR="00176153">
        <w:t xml:space="preserve"> </w:t>
      </w:r>
      <w:r w:rsidR="00F501EA" w:rsidRPr="00F501EA">
        <w:t>especiales,</w:t>
      </w:r>
      <w:r w:rsidR="00176153">
        <w:t xml:space="preserve"> </w:t>
      </w:r>
      <w:r w:rsidR="00F501EA" w:rsidRPr="00F501EA">
        <w:t>desde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punto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vista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manejo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recurso</w:t>
      </w:r>
      <w:r w:rsidR="00176153">
        <w:t xml:space="preserve"> </w:t>
      </w:r>
      <w:r w:rsidR="00F501EA" w:rsidRPr="00F501EA">
        <w:t>agua,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podrán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dirigido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cargo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gastos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Subdirección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5.2.3.2.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contemplados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fijado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máquina,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cubierto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primer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que: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debe</w:t>
      </w:r>
      <w:r w:rsidR="00176153">
        <w:t xml:space="preserve"> </w:t>
      </w:r>
      <w:r w:rsidR="00F501EA" w:rsidRPr="00F501EA">
        <w:t>evitar</w:t>
      </w:r>
      <w:r w:rsidR="00176153">
        <w:t xml:space="preserve"> </w:t>
      </w:r>
      <w:r w:rsidR="00F501EA" w:rsidRPr="00F501EA">
        <w:t>generar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diferida,</w:t>
      </w:r>
      <w:r w:rsidR="00176153">
        <w:t xml:space="preserve"> </w:t>
      </w:r>
      <w:r w:rsidR="00F501EA" w:rsidRPr="00F501EA">
        <w:t>y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deben</w:t>
      </w:r>
      <w:r w:rsidR="00176153">
        <w:t xml:space="preserve"> </w:t>
      </w:r>
      <w:r w:rsidR="00F501EA" w:rsidRPr="00F501EA">
        <w:t>cumplir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normal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agrícola</w:t>
      </w:r>
      <w:r w:rsidR="00176153">
        <w:t xml:space="preserve"> </w:t>
      </w:r>
      <w:r w:rsidR="00F501EA" w:rsidRPr="00F501EA">
        <w:t>inmediato</w:t>
      </w:r>
      <w:r w:rsidR="00176153">
        <w:t xml:space="preserve"> </w:t>
      </w:r>
      <w:r w:rsidR="00F501EA" w:rsidRPr="00F501EA">
        <w:t>anterior,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respectivo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utilización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maquinaria.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posteriormente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podrán</w:t>
      </w:r>
      <w:r w:rsidR="00176153">
        <w:t xml:space="preserve"> </w:t>
      </w:r>
      <w:r w:rsidR="00F501EA" w:rsidRPr="00F501EA">
        <w:t>utilizar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autorizados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suma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aportaciones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contempladas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$3’000,000.00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año.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30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septiembre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obtendrán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cubriendo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completamente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pactadas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financiamiento,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entonces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petición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“Equipamiento”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salvedad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igual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30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septiembre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saldos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cubrir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vencidas,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nuevamente.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comprobantes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esquema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b/>
          <w:szCs w:val="22"/>
        </w:rPr>
        <w:t>e5cinco</w:t>
      </w:r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escrito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45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hábiles.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fijados,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preservar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existente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constituyen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Patrimonio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procurar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evitando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deterioro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paulatino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riesgo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funcionamiento.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Sólo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programa,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1o.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enero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30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septiembre.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Comprobantes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(</w:t>
      </w:r>
      <w:proofErr w:type="spellStart"/>
      <w:r w:rsidR="00F501EA" w:rsidRPr="00F501EA">
        <w:t>Declar@gua</w:t>
      </w:r>
      <w:proofErr w:type="spellEnd"/>
      <w:r w:rsidR="00F501EA" w:rsidRPr="00F501EA">
        <w:t>)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Bloque.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Constancia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Bloque</w:t>
      </w:r>
      <w:r w:rsidR="00176153">
        <w:t xml:space="preserve"> </w:t>
      </w:r>
      <w:r w:rsidR="00F501EA" w:rsidRPr="00F501EA">
        <w:t>(PSAB)</w:t>
      </w:r>
      <w:r w:rsidR="00176153">
        <w:t xml:space="preserve"> </w:t>
      </w:r>
      <w:r w:rsidR="00F501EA" w:rsidRPr="00F501EA">
        <w:t>expedida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conducto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respectivo.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trabajo</w:t>
      </w:r>
      <w:r w:rsidR="00176153">
        <w:t xml:space="preserve"> </w:t>
      </w:r>
      <w:r w:rsidR="00F501EA" w:rsidRPr="00F501EA">
        <w:t>factible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concesionada,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administrada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importe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recaudación</w:t>
      </w:r>
      <w:r w:rsidR="00176153">
        <w:t xml:space="preserve"> </w:t>
      </w:r>
      <w:r w:rsidR="00F501EA" w:rsidRPr="00F501EA">
        <w:t>esperada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agrícola</w:t>
      </w:r>
      <w:r w:rsidR="00176153">
        <w:t xml:space="preserve"> </w:t>
      </w:r>
      <w:r w:rsidR="00F501EA" w:rsidRPr="00F501EA">
        <w:t>vigente</w:t>
      </w:r>
      <w:r w:rsidR="00176153">
        <w:t xml:space="preserve"> </w:t>
      </w:r>
      <w:r w:rsidR="00F501EA" w:rsidRPr="00F501EA">
        <w:t>autorizados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Diagnóstico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Necesidades.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Participarán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PSAB.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PEF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DPSAB,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distribución: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65%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25%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principales;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8%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Asimismo,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tarjeta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DPSAB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prioridad: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(compuertas,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etc.)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electromecánicos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abastecimiento,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(sellos,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tapones,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reposición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revestimiento,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etc.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4.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Reposición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reforzamiento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bordos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excepcionalmente,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rodamiento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(caminos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bordos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confinan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geométrica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6.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Bombeo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mixtos: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electromecánico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protección.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8.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emergencia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climática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plenamente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justificada,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insumos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5.3.3.2.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Mínimos: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A</w:t>
      </w:r>
      <w:r w:rsidR="00176153">
        <w:t xml:space="preserve"> </w:t>
      </w:r>
      <w:r w:rsidR="00F501EA" w:rsidRPr="00F501EA">
        <w:t>partir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Riegos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concesionario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respectivo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Recaudación,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estimará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recaudación</w:t>
      </w:r>
      <w:r w:rsidR="00176153">
        <w:t xml:space="preserve"> </w:t>
      </w:r>
      <w:r w:rsidR="00F501EA" w:rsidRPr="00F501EA">
        <w:t>mensual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recaudación</w:t>
      </w:r>
      <w:r w:rsidR="00176153">
        <w:t xml:space="preserve"> </w:t>
      </w:r>
      <w:r w:rsidR="00F501EA" w:rsidRPr="00F501EA">
        <w:t>total,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importe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recaudación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esperada</w:t>
      </w:r>
      <w:r w:rsidR="00176153">
        <w:t xml:space="preserve"> </w:t>
      </w:r>
      <w:r w:rsidR="00F501EA" w:rsidRPr="00F501EA">
        <w:t>servirá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gestionar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DPSAB</w:t>
      </w:r>
      <w:r w:rsidR="00176153">
        <w:t xml:space="preserve"> </w:t>
      </w:r>
      <w:r w:rsidR="00F501EA" w:rsidRPr="00F501EA">
        <w:t>generadas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fiscal.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adicionalmente,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podrán</w:t>
      </w:r>
      <w:r w:rsidR="00176153">
        <w:t xml:space="preserve"> </w:t>
      </w:r>
      <w:r w:rsidR="00F501EA" w:rsidRPr="00F501EA">
        <w:t>considerar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concesionaria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tengan</w:t>
      </w:r>
      <w:r w:rsidR="00176153">
        <w:t xml:space="preserve"> </w:t>
      </w:r>
      <w:r w:rsidR="00F501EA" w:rsidRPr="00F501EA">
        <w:t>adeudos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pongan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Sólo</w:t>
      </w:r>
      <w:r w:rsidR="00176153">
        <w:t xml:space="preserve"> </w:t>
      </w:r>
      <w:r w:rsidR="00F501EA" w:rsidRPr="00F501EA">
        <w:t>es</w:t>
      </w:r>
      <w:r w:rsidR="00176153">
        <w:t xml:space="preserve"> </w:t>
      </w:r>
      <w:r w:rsidR="00F501EA" w:rsidRPr="00F501EA">
        <w:t>posible</w:t>
      </w:r>
      <w:r w:rsidR="00176153">
        <w:t xml:space="preserve"> </w:t>
      </w:r>
      <w:r w:rsidR="00F501EA" w:rsidRPr="00F501EA">
        <w:t>tramitar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devolución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realizados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1</w:t>
      </w:r>
      <w:r w:rsidR="00176153">
        <w:t xml:space="preserve"> </w:t>
      </w:r>
      <w:r w:rsidR="00F501EA" w:rsidRPr="00F501EA">
        <w:t>enero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30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septiembre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fiscal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cumpla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requisitos</w:t>
      </w:r>
      <w:r w:rsidR="00176153">
        <w:t xml:space="preserve"> </w:t>
      </w:r>
      <w:r w:rsidR="00F501EA" w:rsidRPr="00F501EA">
        <w:t>fiscales,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devolución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mismo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fiscal.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No</w:t>
      </w:r>
      <w:r w:rsidR="00176153">
        <w:t xml:space="preserve"> </w:t>
      </w:r>
      <w:r w:rsidR="00F501EA" w:rsidRPr="00F501EA">
        <w:t>es</w:t>
      </w:r>
      <w:r w:rsidR="00176153">
        <w:t xml:space="preserve"> </w:t>
      </w:r>
      <w:r w:rsidR="00F501EA" w:rsidRPr="00F501EA">
        <w:t>posible</w:t>
      </w:r>
      <w:r w:rsidR="00176153">
        <w:t xml:space="preserve"> </w:t>
      </w:r>
      <w:r w:rsidR="00F501EA" w:rsidRPr="00F501EA">
        <w:t>devolver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realizados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fiscal</w:t>
      </w:r>
      <w:r w:rsidR="00176153">
        <w:t xml:space="preserve"> </w:t>
      </w:r>
      <w:r w:rsidR="00F501EA" w:rsidRPr="00F501EA">
        <w:t>inmediato</w:t>
      </w:r>
      <w:r w:rsidR="00176153">
        <w:t xml:space="preserve"> </w:t>
      </w:r>
      <w:r w:rsidR="00F501EA" w:rsidRPr="00F501EA">
        <w:t>anterior,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cuente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favorable</w:t>
      </w:r>
      <w:r w:rsidR="00176153">
        <w:t xml:space="preserve"> </w:t>
      </w:r>
      <w:r w:rsidR="00F501EA" w:rsidRPr="00F501EA">
        <w:t>emitido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SHCP.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El</w:t>
      </w:r>
      <w:r w:rsidR="00176153">
        <w:t xml:space="preserve"> </w:t>
      </w:r>
      <w:r w:rsidR="00F501EA" w:rsidRPr="00F501EA">
        <w:t>recurso</w:t>
      </w:r>
      <w:r w:rsidR="00176153">
        <w:t xml:space="preserve"> </w:t>
      </w:r>
      <w:r w:rsidR="00F501EA" w:rsidRPr="00F501EA">
        <w:t>producto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DPSAB</w:t>
      </w:r>
      <w:r w:rsidR="00176153">
        <w:t xml:space="preserve"> </w:t>
      </w:r>
      <w:r w:rsidR="00F501EA" w:rsidRPr="00F501EA">
        <w:t>es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aplica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sujeta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participación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distribución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realiza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DPEF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DPSAB,</w:t>
      </w:r>
      <w:r w:rsidR="00176153">
        <w:t xml:space="preserve"> </w:t>
      </w:r>
      <w:r w:rsidR="00F501EA" w:rsidRPr="00F501EA">
        <w:t>ponderando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recaudación</w:t>
      </w:r>
      <w:r w:rsidR="00176153">
        <w:t xml:space="preserve"> </w:t>
      </w:r>
      <w:r w:rsidR="00F501EA" w:rsidRPr="00F501EA">
        <w:t>captada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aplicable,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Cabeza,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concordancia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concesionada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administrada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SRL.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Cabeza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concesionada,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ejercido</w:t>
      </w:r>
      <w:r w:rsidR="00176153">
        <w:t xml:space="preserve"> </w:t>
      </w:r>
      <w:r w:rsidR="00F501EA" w:rsidRPr="00F501EA">
        <w:t>directamente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10%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DPSAB,</w:t>
      </w:r>
      <w:r w:rsidR="00176153">
        <w:t xml:space="preserve"> </w:t>
      </w:r>
      <w:r w:rsidR="00F501EA" w:rsidRPr="00F501EA">
        <w:t>asignado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ello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gestión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devolver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cubrirán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aprobados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S217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favorable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Política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SHCP,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acreditado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recaudación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restituidos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líquida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Crédito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embargo,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Concertación,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notificación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clabes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interbancarias.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(RIGRAT)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Tecnificar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diseñada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cobro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parcelario.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Específicos:</w:t>
      </w:r>
    </w:p>
    <w:p w:rsidR="00F501EA" w:rsidRDefault="00FC10D0" w:rsidP="00450B1A">
      <w:pPr>
        <w:pStyle w:val="Texto"/>
        <w:spacing w:line="360" w:lineRule="auto"/>
        <w:rPr>
          <w:szCs w:val="22"/>
        </w:rPr>
      </w:pPr>
      <w:r>
        <w:rPr>
          <w:szCs w:val="22"/>
        </w:rPr>
        <w:lastRenderedPageBreak/>
        <w:t>Só</w:t>
      </w:r>
      <w:r w:rsidR="00F501EA"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correspondiente,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expediente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interesados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consistente</w:t>
      </w:r>
      <w:r w:rsidR="00176153">
        <w:rPr>
          <w:szCs w:val="22"/>
        </w:rPr>
        <w:t xml:space="preserve"> </w:t>
      </w:r>
      <w:r w:rsidR="00F501EA" w:rsidRPr="00F501EA">
        <w:rPr>
          <w:szCs w:val="22"/>
        </w:rPr>
        <w:t>en: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participar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RIGRAT.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Constancia</w:t>
      </w:r>
      <w:r w:rsidR="00176153">
        <w:t xml:space="preserve"> </w:t>
      </w:r>
      <w:r w:rsidR="00F501EA" w:rsidRPr="00F501EA">
        <w:t>emitida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servicio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solvencia</w:t>
      </w:r>
      <w:r w:rsidR="00176153">
        <w:t xml:space="preserve"> </w:t>
      </w:r>
      <w:r w:rsidR="00F501EA" w:rsidRPr="00F501EA">
        <w:t>económica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usuario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cubrir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atender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proporcionar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facilidades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parcelas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serán</w:t>
      </w:r>
      <w:r w:rsidR="00176153">
        <w:t xml:space="preserve"> </w:t>
      </w:r>
      <w:r w:rsidR="00F501EA" w:rsidRPr="00F501EA">
        <w:t>beneficiadas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definirá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superficie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incorporar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acorde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expectativas</w:t>
      </w:r>
      <w:r w:rsidR="00176153">
        <w:t xml:space="preserve"> </w:t>
      </w:r>
      <w:r w:rsidR="00F501EA" w:rsidRPr="00F501EA">
        <w:t>encomendadas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Subdirección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consistirán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implantación,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RIGRAT.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Coordinación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implantación,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RIGRAT.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medidores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humedad,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aforadoras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estaciones</w:t>
      </w:r>
      <w:r w:rsidR="00176153">
        <w:t xml:space="preserve"> </w:t>
      </w:r>
      <w:r w:rsidR="00F501EA" w:rsidRPr="00F501EA">
        <w:t>meteorológicas</w:t>
      </w:r>
      <w:r w:rsidR="00176153">
        <w:t xml:space="preserve"> </w:t>
      </w:r>
      <w:r w:rsidR="00F501EA" w:rsidRPr="00F501EA">
        <w:t>automatizadas.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Trabajos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superficies</w:t>
      </w:r>
      <w:r w:rsidR="00176153">
        <w:t xml:space="preserve"> </w:t>
      </w:r>
      <w:r w:rsidR="00F501EA" w:rsidRPr="00F501EA">
        <w:t>incorporadas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RIGRAT.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5.4.3.2.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contemplados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parcelario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75%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requerida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25%</w:t>
      </w:r>
      <w:r w:rsidR="00176153">
        <w:t xml:space="preserve"> </w:t>
      </w:r>
      <w:r w:rsidR="00F501EA" w:rsidRPr="00F501EA">
        <w:t>restante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implantación,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requerida.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humedad,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aforadoras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estaciones</w:t>
      </w:r>
      <w:r w:rsidR="00176153">
        <w:t xml:space="preserve"> </w:t>
      </w:r>
      <w:r w:rsidR="00F501EA" w:rsidRPr="00F501EA">
        <w:t>meteorológicas</w:t>
      </w:r>
      <w:r w:rsidR="00176153">
        <w:t xml:space="preserve"> </w:t>
      </w:r>
      <w:r w:rsidR="00F501EA" w:rsidRPr="00F501EA">
        <w:t>automatizadas,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75%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requerida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25%</w:t>
      </w:r>
      <w:r w:rsidR="00176153">
        <w:t xml:space="preserve"> </w:t>
      </w:r>
      <w:r w:rsidR="00F501EA" w:rsidRPr="00F501EA">
        <w:t>restante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superficies</w:t>
      </w:r>
      <w:r w:rsidR="00176153">
        <w:t xml:space="preserve"> </w:t>
      </w:r>
      <w:r w:rsidR="00F501EA" w:rsidRPr="00F501EA">
        <w:t>incorporadas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RIGRAT,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establecido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grado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nivelación,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exceda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valor</w:t>
      </w:r>
      <w:r w:rsidR="00176153">
        <w:t xml:space="preserve"> </w:t>
      </w:r>
      <w:r w:rsidR="00F501EA" w:rsidRPr="00F501EA">
        <w:t>total,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restante</w:t>
      </w:r>
      <w:r w:rsidR="00176153">
        <w:t xml:space="preserve"> </w:t>
      </w:r>
      <w:r w:rsidR="00F501EA" w:rsidRPr="00F501EA">
        <w:t>debe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cubierto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beneficiados,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señalado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sujeto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presupuestaria.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sitios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RIGRAT;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clasificación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rangos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apoyo;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asesoría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participantes.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b/>
          <w:szCs w:val="22"/>
        </w:rPr>
        <w:t>B.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Impulsar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asegurar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rendimientos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cultivos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épocas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estiaje.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5.5.2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Apoyos: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5.5.2.1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requisitos: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cuales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recibirán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oficinas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Organismos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Cuenca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Direcciones</w:t>
      </w:r>
      <w:r w:rsidR="00176153">
        <w:t xml:space="preserve"> </w:t>
      </w:r>
      <w:r w:rsidR="00F501EA" w:rsidRPr="00F501EA">
        <w:t>Locales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alguno.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Formar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predio</w:t>
      </w:r>
      <w:r w:rsidR="00176153">
        <w:t xml:space="preserve"> </w:t>
      </w:r>
      <w:r w:rsidR="00F501EA" w:rsidRPr="00F501EA">
        <w:t>esté</w:t>
      </w:r>
      <w:r w:rsidR="00176153">
        <w:t xml:space="preserve"> </w:t>
      </w:r>
      <w:r w:rsidR="00F501EA" w:rsidRPr="00F501EA">
        <w:t>localizado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zona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básica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caminos</w:t>
      </w:r>
      <w:r w:rsidR="00176153">
        <w:t xml:space="preserve"> </w:t>
      </w:r>
      <w:r w:rsidR="00F501EA" w:rsidRPr="00F501EA">
        <w:t>ya</w:t>
      </w:r>
      <w:r w:rsidR="00176153">
        <w:t xml:space="preserve"> </w:t>
      </w:r>
      <w:r w:rsidR="00F501EA" w:rsidRPr="00F501EA">
        <w:t>establecida,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desarrollo</w:t>
      </w:r>
      <w:r w:rsidR="00176153">
        <w:t xml:space="preserve"> </w:t>
      </w:r>
      <w:r w:rsidR="00F501EA" w:rsidRPr="00F501EA">
        <w:t>agrícola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explotación.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Acreditar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propiedad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posesión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terrenos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ocuparán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beneficiarán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servidumbres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sean</w:t>
      </w:r>
      <w:r w:rsidR="00176153">
        <w:t xml:space="preserve"> </w:t>
      </w:r>
      <w:r w:rsidR="00F501EA" w:rsidRPr="00F501EA">
        <w:t>necesarias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paso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acueducto.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Título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concesión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resolución</w:t>
      </w:r>
      <w:r w:rsidR="00176153">
        <w:t xml:space="preserve"> </w:t>
      </w:r>
      <w:r w:rsidR="00F501EA" w:rsidRPr="00F501EA">
        <w:t>favorable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constancia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trámite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prórroga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título;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constancia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registro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volumen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agrícolas</w:t>
      </w:r>
      <w:r w:rsidR="00176153">
        <w:t xml:space="preserve"> </w:t>
      </w:r>
      <w:r w:rsidR="00F501EA" w:rsidRPr="00F501EA">
        <w:t>ubicados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zonas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libre</w:t>
      </w:r>
      <w:r w:rsidR="00176153">
        <w:t xml:space="preserve"> </w:t>
      </w:r>
      <w:r w:rsidR="00F501EA" w:rsidRPr="00F501EA">
        <w:t>alumbramiento,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aviso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usar</w:t>
      </w:r>
      <w:r w:rsidR="00176153">
        <w:t xml:space="preserve"> </w:t>
      </w:r>
      <w:r w:rsidR="00F501EA" w:rsidRPr="00F501EA">
        <w:t>aguas</w:t>
      </w:r>
      <w:r w:rsidR="00176153">
        <w:t xml:space="preserve"> </w:t>
      </w:r>
      <w:r w:rsidR="00F501EA" w:rsidRPr="00F501EA">
        <w:t>residuales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tercero</w:t>
      </w:r>
      <w:r w:rsidR="00176153">
        <w:t xml:space="preserve"> </w:t>
      </w:r>
      <w:r w:rsidR="00F501EA" w:rsidRPr="00F501EA">
        <w:t>distinto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concesionario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asignatario.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Contar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instalaciones</w:t>
      </w:r>
      <w:r w:rsidR="00176153">
        <w:t xml:space="preserve"> </w:t>
      </w:r>
      <w:r w:rsidR="00F501EA" w:rsidRPr="00F501EA">
        <w:t>hidráulicas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realizar,</w:t>
      </w:r>
      <w:r w:rsidR="00176153">
        <w:t xml:space="preserve"> </w:t>
      </w:r>
      <w:r w:rsidR="00F501EA" w:rsidRPr="00F501EA">
        <w:t>debidamente</w:t>
      </w:r>
      <w:r w:rsidR="00176153">
        <w:t xml:space="preserve"> </w:t>
      </w:r>
      <w:r w:rsidR="00F501EA" w:rsidRPr="00F501EA">
        <w:t>validados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declare</w:t>
      </w:r>
      <w:r w:rsidR="00176153">
        <w:t xml:space="preserve"> </w:t>
      </w:r>
      <w:r w:rsidR="00F501EA" w:rsidRPr="00F501EA">
        <w:t>bajo</w:t>
      </w:r>
      <w:r w:rsidR="00176153">
        <w:t xml:space="preserve"> </w:t>
      </w:r>
      <w:r w:rsidR="00F501EA" w:rsidRPr="00F501EA">
        <w:t>protesta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decir</w:t>
      </w:r>
      <w:r w:rsidR="00176153">
        <w:t xml:space="preserve"> </w:t>
      </w:r>
      <w:r w:rsidR="00F501EA" w:rsidRPr="00F501EA">
        <w:t>verdad,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ha</w:t>
      </w:r>
      <w:r w:rsidR="00176153">
        <w:t xml:space="preserve"> </w:t>
      </w:r>
      <w:r w:rsidR="00F501EA" w:rsidRPr="00F501EA">
        <w:t>recibido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mismos</w:t>
      </w:r>
      <w:r w:rsidR="00176153">
        <w:t xml:space="preserve"> </w:t>
      </w:r>
      <w:r w:rsidR="00F501EA" w:rsidRPr="00F501EA">
        <w:t>componentes.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beneficiario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carta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respalde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depósito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firme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intención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crédito,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garantizar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5.5.2.2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elegibilidad,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criterios:</w: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608"/>
        <w:gridCol w:w="1130"/>
      </w:tblGrid>
      <w:tr w:rsidR="00F501EA" w:rsidRPr="00F501EA">
        <w:trPr>
          <w:trHeight w:val="20"/>
          <w:jc w:val="center"/>
        </w:trPr>
        <w:tc>
          <w:tcPr>
            <w:tcW w:w="5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CONCEPTO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PUNTOS</w:t>
            </w:r>
          </w:p>
        </w:tc>
      </w:tr>
      <w:tr w:rsidR="00F501EA" w:rsidRPr="00F501EA">
        <w:trPr>
          <w:trHeight w:val="20"/>
          <w:jc w:val="center"/>
        </w:trPr>
        <w:tc>
          <w:tcPr>
            <w:tcW w:w="5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Localización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dentro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poligonal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distrito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temporal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tecnificado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szCs w:val="22"/>
              </w:rPr>
              <w:t>30</w:t>
            </w:r>
          </w:p>
        </w:tc>
      </w:tr>
      <w:tr w:rsidR="00F501EA" w:rsidRPr="00F501EA">
        <w:trPr>
          <w:trHeight w:val="20"/>
          <w:jc w:val="center"/>
        </w:trPr>
        <w:tc>
          <w:tcPr>
            <w:tcW w:w="5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lastRenderedPageBreak/>
              <w:t>Nivel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marginación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municipio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donde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localiza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proyecto.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20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30</w:t>
            </w:r>
          </w:p>
        </w:tc>
      </w:tr>
      <w:tr w:rsidR="00F501EA" w:rsidRPr="00F501EA">
        <w:trPr>
          <w:trHeight w:val="20"/>
          <w:jc w:val="center"/>
        </w:trPr>
        <w:tc>
          <w:tcPr>
            <w:tcW w:w="5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Localización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zona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temporal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20</w:t>
            </w:r>
          </w:p>
        </w:tc>
      </w:tr>
      <w:tr w:rsidR="00F501EA" w:rsidRPr="00F501EA">
        <w:trPr>
          <w:trHeight w:val="20"/>
          <w:jc w:val="center"/>
        </w:trPr>
        <w:tc>
          <w:tcPr>
            <w:tcW w:w="5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Número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Usuarios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Hidroagrícolas</w:t>
            </w:r>
            <w:proofErr w:type="spellEnd"/>
            <w:r w:rsidRPr="00F501EA">
              <w:rPr>
                <w:szCs w:val="22"/>
              </w:rPr>
              <w:t>.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before="40" w:after="32"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20</w:t>
            </w:r>
          </w:p>
        </w:tc>
      </w:tr>
    </w:tbl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5.5.3.1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comprendidas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conceptos:</w:t>
      </w:r>
    </w:p>
    <w:p w:rsidR="00F501EA" w:rsidRDefault="004A32A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Obras</w:t>
      </w:r>
      <w:r w:rsidR="00176153">
        <w:t xml:space="preserve"> </w:t>
      </w:r>
      <w:r w:rsidR="00F501EA" w:rsidRPr="00F501EA">
        <w:t>hidráulicas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instalaciones,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incluyen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extracción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subterránea,</w:t>
      </w:r>
      <w:r w:rsidR="00176153">
        <w:t xml:space="preserve"> </w:t>
      </w:r>
      <w:r w:rsidR="00F501EA" w:rsidRPr="00F501EA">
        <w:t>plantas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ríos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lagunas,</w:t>
      </w:r>
      <w:r w:rsidR="00176153">
        <w:t xml:space="preserve"> </w:t>
      </w:r>
      <w:r w:rsidR="00F501EA" w:rsidRPr="00F501EA">
        <w:t>toma</w:t>
      </w:r>
      <w:r w:rsidR="00176153">
        <w:t xml:space="preserve"> </w:t>
      </w:r>
      <w:r w:rsidR="00F501EA" w:rsidRPr="00F501EA">
        <w:t>directa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derivaciones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corrientes</w:t>
      </w:r>
      <w:r w:rsidR="004C2E9C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Construcción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conducción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zonas</w:t>
      </w:r>
      <w:r w:rsidR="00176153">
        <w:t xml:space="preserve"> </w:t>
      </w:r>
      <w:r w:rsidR="00F501EA" w:rsidRPr="00F501EA">
        <w:t>regables,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pueden</w:t>
      </w:r>
      <w:r w:rsidR="00176153">
        <w:t xml:space="preserve"> </w:t>
      </w:r>
      <w:r w:rsidR="00F501EA" w:rsidRPr="00F501EA">
        <w:t>consistir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tuberías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alta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baja</w:t>
      </w:r>
      <w:r w:rsidR="00176153">
        <w:t xml:space="preserve"> </w:t>
      </w:r>
      <w:r w:rsidR="00F501EA" w:rsidRPr="00F501EA">
        <w:t>presión.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Construcción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líneas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distribución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sistemas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Construcción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ramales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energía</w:t>
      </w:r>
      <w:r w:rsidR="00176153">
        <w:t xml:space="preserve"> </w:t>
      </w:r>
      <w:r w:rsidR="00F501EA" w:rsidRPr="00F501EA">
        <w:t>eléctrica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captación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conducción,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longitud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mayor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500</w:t>
      </w:r>
      <w:r w:rsidR="00176153">
        <w:t xml:space="preserve"> </w:t>
      </w:r>
      <w:r w:rsidR="00F501EA" w:rsidRPr="00F501EA">
        <w:t>m.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Adquirir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instalar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automatización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plantas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bombeo,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profundos,</w:t>
      </w:r>
      <w:r w:rsidR="00176153">
        <w:t xml:space="preserve"> </w:t>
      </w:r>
      <w:r w:rsidR="00F501EA" w:rsidRPr="00F501EA">
        <w:t>tomas</w:t>
      </w:r>
      <w:r w:rsidR="00176153">
        <w:t xml:space="preserve"> </w:t>
      </w:r>
      <w:r w:rsidR="00F501EA" w:rsidRPr="00F501EA">
        <w:t>directas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derivación.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Construcción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hidráulicas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control,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protección,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mencionan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párrafos</w:t>
      </w:r>
      <w:r w:rsidR="00176153">
        <w:t xml:space="preserve"> </w:t>
      </w:r>
      <w:r w:rsidR="00F501EA" w:rsidRPr="00F501EA">
        <w:t>precedentes.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supervisión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5.5.3.2.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descritas,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$41,240.00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(cuarenta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doscientos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cuarenta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00/100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M.N.)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hectárea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regada,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$515,500.00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(quinientos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quinientos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pesos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00/100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M.N.).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tratarse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sociedades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mercantiles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propietarias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$2´150,000.00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millones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cincuenta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pesos).</w:t>
      </w:r>
    </w:p>
    <w:p w:rsidR="00F501EA" w:rsidRDefault="00F501EA" w:rsidP="00450B1A">
      <w:pPr>
        <w:pStyle w:val="Texto"/>
        <w:spacing w:line="360" w:lineRule="auto"/>
      </w:pPr>
      <w:r w:rsidRPr="00F501EA">
        <w:t>Para</w:t>
      </w:r>
      <w:r w:rsidR="00176153">
        <w:t xml:space="preserve"> </w:t>
      </w:r>
      <w:r w:rsidRPr="00F501EA">
        <w:t>las</w:t>
      </w:r>
      <w:r w:rsidR="00176153">
        <w:t xml:space="preserve"> </w:t>
      </w:r>
      <w:r w:rsidRPr="00F501EA">
        <w:t>acciones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supervisión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podrá</w:t>
      </w:r>
      <w:r w:rsidR="00176153">
        <w:t xml:space="preserve"> </w:t>
      </w:r>
      <w:r w:rsidRPr="00F501EA">
        <w:t>destinar</w:t>
      </w:r>
      <w:r w:rsidR="00176153">
        <w:t xml:space="preserve"> </w:t>
      </w:r>
      <w:r w:rsidRPr="00F501EA">
        <w:t>hasta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5%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apoyo</w:t>
      </w:r>
      <w:r w:rsidR="00176153">
        <w:t xml:space="preserve"> </w:t>
      </w:r>
      <w:r w:rsidRPr="00F501EA">
        <w:t>federal</w:t>
      </w:r>
      <w:r w:rsidR="00176153">
        <w:t xml:space="preserve"> </w:t>
      </w:r>
      <w:r w:rsidRPr="00F501EA">
        <w:t>asignado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cada</w:t>
      </w:r>
      <w:r w:rsidR="00176153">
        <w:t xml:space="preserve"> </w:t>
      </w:r>
      <w:r w:rsidRPr="00F501EA">
        <w:t>Distrito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esta</w:t>
      </w:r>
      <w:r w:rsidR="00176153">
        <w:t xml:space="preserve"> </w:t>
      </w:r>
      <w:r w:rsidRPr="00F501EA">
        <w:t>componente.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específicas:</w:t>
      </w:r>
    </w:p>
    <w:tbl>
      <w:tblPr>
        <w:tblW w:w="8712" w:type="dxa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47"/>
        <w:gridCol w:w="3130"/>
        <w:gridCol w:w="3135"/>
      </w:tblGrid>
      <w:tr w:rsidR="00F501EA" w:rsidRPr="00F501EA">
        <w:trPr>
          <w:cantSplit/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76153" w:rsidRPr="00176153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rFonts w:ascii="Arial Negrita" w:hAnsi="Arial Negrita"/>
                <w:b/>
                <w:szCs w:val="22"/>
              </w:rPr>
            </w:pPr>
            <w:r w:rsidRPr="00176153">
              <w:rPr>
                <w:rFonts w:ascii="Arial Negrita" w:hAnsi="Arial Negrita"/>
                <w:b/>
                <w:szCs w:val="22"/>
              </w:rPr>
              <w:t>COMPONENTE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176153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rFonts w:ascii="Arial Negrita" w:hAnsi="Arial Negrita"/>
                <w:b/>
                <w:szCs w:val="22"/>
              </w:rPr>
            </w:pPr>
            <w:r w:rsidRPr="00176153">
              <w:rPr>
                <w:rFonts w:ascii="Arial Negrita" w:hAnsi="Arial Negrita"/>
                <w:b/>
                <w:szCs w:val="22"/>
              </w:rPr>
              <w:t>TIPO</w:t>
            </w:r>
            <w:r w:rsidR="00176153" w:rsidRPr="00176153">
              <w:rPr>
                <w:rFonts w:ascii="Arial Negrita" w:hAnsi="Arial Negrita"/>
                <w:b/>
                <w:szCs w:val="22"/>
              </w:rPr>
              <w:t xml:space="preserve"> </w:t>
            </w:r>
            <w:r w:rsidRPr="00176153">
              <w:rPr>
                <w:rFonts w:ascii="Arial Negrita" w:hAnsi="Arial Negrita"/>
                <w:b/>
                <w:szCs w:val="22"/>
              </w:rPr>
              <w:t>DE</w:t>
            </w:r>
            <w:r w:rsidR="00176153" w:rsidRPr="00176153">
              <w:rPr>
                <w:rFonts w:ascii="Arial Negrita" w:hAnsi="Arial Negrita"/>
                <w:b/>
                <w:szCs w:val="22"/>
              </w:rPr>
              <w:t xml:space="preserve"> </w:t>
            </w:r>
            <w:r w:rsidRPr="00176153">
              <w:rPr>
                <w:rFonts w:ascii="Arial Negrita" w:hAnsi="Arial Negrita"/>
                <w:b/>
                <w:szCs w:val="22"/>
              </w:rPr>
              <w:t>APOYO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MONTOS</w:t>
            </w:r>
            <w:r w:rsidR="00176153">
              <w:rPr>
                <w:b/>
                <w:szCs w:val="22"/>
              </w:rPr>
              <w:t xml:space="preserve"> </w:t>
            </w:r>
            <w:r w:rsidRPr="00F501EA">
              <w:rPr>
                <w:b/>
                <w:szCs w:val="22"/>
              </w:rPr>
              <w:t>MÁXIMOS</w:t>
            </w:r>
            <w:r w:rsidR="00176153">
              <w:rPr>
                <w:b/>
                <w:szCs w:val="22"/>
              </w:rPr>
              <w:t xml:space="preserve"> </w:t>
            </w:r>
            <w:r w:rsidRPr="00F501EA">
              <w:rPr>
                <w:b/>
                <w:szCs w:val="22"/>
              </w:rPr>
              <w:t>DE</w:t>
            </w:r>
            <w:r w:rsidR="00176153">
              <w:rPr>
                <w:b/>
                <w:szCs w:val="22"/>
              </w:rPr>
              <w:t xml:space="preserve"> </w:t>
            </w:r>
            <w:r w:rsidRPr="00F501EA">
              <w:rPr>
                <w:b/>
                <w:szCs w:val="22"/>
              </w:rPr>
              <w:t>APOYO</w:t>
            </w:r>
            <w:r w:rsidR="00176153">
              <w:rPr>
                <w:b/>
                <w:szCs w:val="22"/>
              </w:rPr>
              <w:t xml:space="preserve"> </w:t>
            </w:r>
            <w:r w:rsidRPr="00F501EA">
              <w:rPr>
                <w:b/>
                <w:szCs w:val="22"/>
              </w:rPr>
              <w:t>FEDERAL</w:t>
            </w:r>
          </w:p>
        </w:tc>
      </w:tr>
      <w:tr w:rsidR="00F501EA" w:rsidRPr="00F501EA">
        <w:trPr>
          <w:cantSplit/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lastRenderedPageBreak/>
              <w:t>Obra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Cabeza,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conducción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distribución.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Construcción,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suministro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instalación.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Obra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Cabeza,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conducción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distribución.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Hasta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50%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monto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total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proyecto.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máximo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$21,500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Hectárea.</w:t>
            </w:r>
          </w:p>
        </w:tc>
      </w:tr>
      <w:tr w:rsidR="00F501EA" w:rsidRPr="00F501EA">
        <w:trPr>
          <w:cantSplit/>
          <w:trHeight w:val="20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Medidores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volumétricos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Adquisición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instalación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medidores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volumétricos,</w:t>
            </w:r>
          </w:p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Será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responsabilidad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productor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mantenimiento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conservación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medidor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volumétrico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instalado.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Para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adquisición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50%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sin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exceder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máximo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$15,000.00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medidor.</w:t>
            </w:r>
          </w:p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instalación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medidor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50%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costo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total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trabajos.</w:t>
            </w:r>
          </w:p>
        </w:tc>
      </w:tr>
      <w:tr w:rsidR="00F501EA" w:rsidRPr="00F501EA">
        <w:trPr>
          <w:cantSplit/>
          <w:trHeight w:val="20"/>
        </w:trPr>
        <w:tc>
          <w:tcPr>
            <w:tcW w:w="83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Adicionalmente,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Comisión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asumirá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costo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total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visitas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inspección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previa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final.</w:t>
            </w:r>
          </w:p>
        </w:tc>
      </w:tr>
    </w:tbl>
    <w:p w:rsidR="00F501EA" w:rsidRPr="00F501EA" w:rsidRDefault="00F501EA" w:rsidP="00450B1A">
      <w:pPr>
        <w:pStyle w:val="Texto"/>
        <w:spacing w:line="360" w:lineRule="auto"/>
        <w:rPr>
          <w:b/>
          <w:szCs w:val="22"/>
        </w:rPr>
      </w:pP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5.6.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Componente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Modernización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Distritos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Temporal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Tecnificado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adecuarla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tecnológicamente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incremento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apropiado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ecológico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humedad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suelo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productivas.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Sólo</w:t>
      </w:r>
      <w:r w:rsidR="00176153">
        <w:t xml:space="preserve"> </w:t>
      </w:r>
      <w:r w:rsidR="00F501EA" w:rsidRPr="00F501EA">
        <w:t>podrán</w:t>
      </w:r>
      <w:r w:rsidR="00176153">
        <w:t xml:space="preserve"> </w:t>
      </w:r>
      <w:r w:rsidR="00F501EA" w:rsidRPr="00F501EA">
        <w:t>participar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presenten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oficinas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Jefatura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correspondiente: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control,</w:t>
      </w:r>
      <w:r w:rsidR="00176153">
        <w:t xml:space="preserve"> </w:t>
      </w:r>
      <w:r w:rsidR="00F501EA" w:rsidRPr="00F501EA">
        <w:t>aprobado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realización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solicitadas.</w:t>
      </w:r>
      <w:r w:rsidR="00176153">
        <w:t xml:space="preserve"> </w:t>
      </w:r>
      <w:r w:rsidR="00F501EA" w:rsidRPr="00F501EA">
        <w:t>Ésta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acompañada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comprobantes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otras</w:t>
      </w:r>
      <w:r w:rsidR="00176153">
        <w:t xml:space="preserve"> </w:t>
      </w:r>
      <w:r w:rsidR="00F501EA" w:rsidRPr="00F501EA">
        <w:t>instancias</w:t>
      </w:r>
      <w:r w:rsidR="00176153">
        <w:t xml:space="preserve"> </w:t>
      </w:r>
      <w:r w:rsidR="00F501EA" w:rsidRPr="00F501EA">
        <w:t>gubernamentales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privadas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comprometan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apoyar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parcialmente,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ellas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bancarias.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siguientes:</w:t>
      </w:r>
    </w:p>
    <w:tbl>
      <w:tblPr>
        <w:tblW w:w="0" w:type="auto"/>
        <w:tblInd w:w="1978" w:type="dxa"/>
        <w:tblLayout w:type="fixed"/>
        <w:tblLook w:val="0000" w:firstRow="0" w:lastRow="0" w:firstColumn="0" w:lastColumn="0" w:noHBand="0" w:noVBand="0"/>
      </w:tblPr>
      <w:tblGrid>
        <w:gridCol w:w="3506"/>
        <w:gridCol w:w="1558"/>
      </w:tblGrid>
      <w:tr w:rsidR="00F501EA" w:rsidRPr="00F501EA">
        <w:trPr>
          <w:trHeight w:val="20"/>
        </w:trPr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Concepto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Puntos</w:t>
            </w:r>
          </w:p>
        </w:tc>
      </w:tr>
      <w:tr w:rsidR="00F501EA" w:rsidRPr="00F501EA">
        <w:trPr>
          <w:trHeight w:val="20"/>
        </w:trPr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Tipo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50</w:t>
            </w:r>
          </w:p>
        </w:tc>
      </w:tr>
      <w:tr w:rsidR="00F501EA" w:rsidRPr="00F501EA">
        <w:trPr>
          <w:trHeight w:val="20"/>
        </w:trPr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Grado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marginación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conforme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CONAPO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localidad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donde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ubica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proyecto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modernización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30</w:t>
            </w:r>
          </w:p>
        </w:tc>
      </w:tr>
      <w:tr w:rsidR="00F501EA" w:rsidRPr="00F501EA">
        <w:trPr>
          <w:trHeight w:val="20"/>
        </w:trPr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Número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beneficiarios.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20</w:t>
            </w:r>
          </w:p>
        </w:tc>
      </w:tr>
    </w:tbl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5.6.3.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mantenimiento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subsecuentes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Modernización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Infraestructura.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Modernizar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(Drenes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control)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Modernizar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manejo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automatización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Tecnificación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parcelario</w:t>
      </w:r>
      <w:r w:rsidR="00176153">
        <w:t xml:space="preserve"> </w:t>
      </w:r>
      <w:r w:rsidR="00F501EA" w:rsidRPr="00F501EA">
        <w:t>superficial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subterráneo.</w:t>
      </w: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Maquinaria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equipo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drenes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manejo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automatización.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calidad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fertilidad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suelos.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Rehabilitación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transferido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ACU.</w:t>
      </w: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Asesoría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Técnica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Especializada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Prácticas</w:t>
      </w:r>
      <w:r w:rsidR="00176153">
        <w:t xml:space="preserve"> </w:t>
      </w:r>
      <w:r w:rsidR="00F501EA" w:rsidRPr="00F501EA">
        <w:t>agronómicas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fertilidad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productividad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suelos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Prácticas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suelo,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evitar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disminuir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degradación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suelo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efecto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erosión</w:t>
      </w:r>
      <w:r w:rsidR="00176153">
        <w:t xml:space="preserve"> </w:t>
      </w:r>
      <w:r w:rsidR="00F501EA" w:rsidRPr="00F501EA">
        <w:t>hídrica.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</w:r>
      <w:proofErr w:type="gramStart"/>
      <w:r w:rsidR="00F501EA" w:rsidRPr="00F501EA">
        <w:t>Practicas</w:t>
      </w:r>
      <w:proofErr w:type="gramEnd"/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manejo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mantener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humedad</w:t>
      </w:r>
      <w:r w:rsidR="00176153">
        <w:t xml:space="preserve"> </w:t>
      </w:r>
      <w:r w:rsidR="00F501EA" w:rsidRPr="00F501EA">
        <w:t>adecuada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suelos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desarrollo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cultivos.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administración,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cargo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diseño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implementación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productivos.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Elaboración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diagnósticos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Planes</w:t>
      </w:r>
      <w:r w:rsidR="00176153">
        <w:t xml:space="preserve"> </w:t>
      </w:r>
      <w:r w:rsidR="00F501EA" w:rsidRPr="00F501EA">
        <w:t>Directores,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planeación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programación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inversiones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fortalecimiento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ACU.</w:t>
      </w: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Estudios,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Proyectos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Supervisión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estudios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modernización.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Supervisar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5.6.3.2.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restante,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beneficiadas,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relacionado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restante.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$2’600,000.00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única</w:t>
      </w:r>
      <w:r w:rsidR="00176153">
        <w:t xml:space="preserve"> </w:t>
      </w:r>
      <w:r w:rsidR="00F501EA" w:rsidRPr="00F501EA">
        <w:t>vez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completar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“parque</w:t>
      </w:r>
      <w:r w:rsidR="00176153">
        <w:t xml:space="preserve"> </w:t>
      </w:r>
      <w:r w:rsidR="00F501EA" w:rsidRPr="00F501EA">
        <w:t>óptimo”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$1’300,000.00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única</w:t>
      </w:r>
      <w:r w:rsidR="00176153">
        <w:t xml:space="preserve"> </w:t>
      </w:r>
      <w:r w:rsidR="00F501EA" w:rsidRPr="00F501EA">
        <w:t>vez.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Asesoría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Especializada.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Elaboración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diagnósticos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Planes</w:t>
      </w:r>
      <w:r w:rsidR="00176153">
        <w:t xml:space="preserve"> </w:t>
      </w:r>
      <w:r w:rsidR="00F501EA" w:rsidRPr="00F501EA">
        <w:t>Directores,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única</w:t>
      </w:r>
      <w:r w:rsidR="00176153">
        <w:t xml:space="preserve"> </w:t>
      </w:r>
      <w:r w:rsidR="00F501EA" w:rsidRPr="00F501EA">
        <w:t>vez.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3.5%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global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estudios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75%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ubiquen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marginación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CONAPO,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seleccionados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Cruzada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Hambre.</w:t>
      </w: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C.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Subprograma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Rehabilitación,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Modernización,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Tecnificación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Equipamiento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Unidades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Contribuir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eficaz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hídrico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aprovechamientos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subterráneos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(pozos)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Solicitud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Inscripción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alguno.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formato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detalla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Operación,</w:t>
      </w:r>
      <w:r w:rsidR="00176153">
        <w:t xml:space="preserve"> </w:t>
      </w:r>
      <w:r w:rsidR="00F501EA" w:rsidRPr="00F501EA">
        <w:t>opcionalmente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solicitud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forma</w:t>
      </w:r>
      <w:r w:rsidR="00176153">
        <w:t xml:space="preserve"> </w:t>
      </w:r>
      <w:r w:rsidR="00F501EA" w:rsidRPr="00F501EA">
        <w:t>electrónica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página</w:t>
      </w:r>
      <w:r w:rsidR="00176153">
        <w:t xml:space="preserve"> </w:t>
      </w:r>
      <w:r w:rsidR="00F501EA" w:rsidRPr="00F501EA">
        <w:t>www.conagua.gob.mx/Contenido.aspx?n1=5.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Título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concesión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resolución</w:t>
      </w:r>
      <w:r w:rsidR="00176153">
        <w:t xml:space="preserve"> </w:t>
      </w:r>
      <w:r w:rsidR="00F501EA" w:rsidRPr="00F501EA">
        <w:t>favorable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constancia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trámite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prórroga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título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constancia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registro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volumen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agrícolas</w:t>
      </w:r>
      <w:r w:rsidR="00176153">
        <w:t xml:space="preserve"> </w:t>
      </w:r>
      <w:r w:rsidR="00F501EA" w:rsidRPr="00F501EA">
        <w:t>ubicados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zonas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libre</w:t>
      </w:r>
      <w:r w:rsidR="00176153">
        <w:t xml:space="preserve"> </w:t>
      </w:r>
      <w:r w:rsidR="00F501EA" w:rsidRPr="00F501EA">
        <w:t>alumbramiento,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aviso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usar</w:t>
      </w:r>
      <w:r w:rsidR="00176153">
        <w:t xml:space="preserve"> </w:t>
      </w:r>
      <w:r w:rsidR="00F501EA" w:rsidRPr="00F501EA">
        <w:t>aguas</w:t>
      </w:r>
      <w:r w:rsidR="00176153">
        <w:t xml:space="preserve"> </w:t>
      </w:r>
      <w:r w:rsidR="00F501EA" w:rsidRPr="00F501EA">
        <w:t>residuales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tercero</w:t>
      </w:r>
      <w:r w:rsidR="00176153">
        <w:t xml:space="preserve"> </w:t>
      </w:r>
      <w:r w:rsidR="00F501EA" w:rsidRPr="00F501EA">
        <w:t>distinto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concesionario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asignatario.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Copia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identificación</w:t>
      </w:r>
      <w:r w:rsidR="00176153">
        <w:t xml:space="preserve"> </w:t>
      </w:r>
      <w:r w:rsidR="00F501EA" w:rsidRPr="00F501EA">
        <w:t>oficial</w:t>
      </w:r>
      <w:r w:rsidR="00176153">
        <w:t xml:space="preserve"> </w:t>
      </w:r>
      <w:r w:rsidR="00F501EA" w:rsidRPr="00F501EA">
        <w:t>vigente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solicitante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legal,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RFC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solicitante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CURP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solicitante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comprobante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domicilio.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declare</w:t>
      </w:r>
      <w:r w:rsidR="00176153">
        <w:t xml:space="preserve"> </w:t>
      </w:r>
      <w:r w:rsidR="00F501EA" w:rsidRPr="00F501EA">
        <w:t>bajo</w:t>
      </w:r>
      <w:r w:rsidR="00176153">
        <w:t xml:space="preserve"> </w:t>
      </w:r>
      <w:r w:rsidR="00F501EA" w:rsidRPr="00F501EA">
        <w:t>protesta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decir</w:t>
      </w:r>
      <w:r w:rsidR="00176153">
        <w:t xml:space="preserve"> </w:t>
      </w:r>
      <w:r w:rsidR="00F501EA" w:rsidRPr="00F501EA">
        <w:t>verdad,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ha</w:t>
      </w:r>
      <w:r w:rsidR="00176153">
        <w:t xml:space="preserve"> </w:t>
      </w:r>
      <w:r w:rsidR="00F501EA" w:rsidRPr="00F501EA">
        <w:t>recibido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mismos</w:t>
      </w:r>
      <w:r w:rsidR="00176153">
        <w:t xml:space="preserve"> </w:t>
      </w:r>
      <w:r w:rsidR="00F501EA" w:rsidRPr="00F501EA">
        <w:t>componentes.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Carta</w:t>
      </w:r>
      <w:r w:rsidR="00176153">
        <w:t xml:space="preserve"> </w:t>
      </w:r>
      <w:r w:rsidR="00F501EA" w:rsidRPr="00F501EA">
        <w:t>Compromiso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carta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respalde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depósito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aportación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firme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intención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crédito,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garantizar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agrícolas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contar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reporte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prueba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campo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sistema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(inspección</w:t>
      </w:r>
      <w:r w:rsidR="00176153">
        <w:t xml:space="preserve"> </w:t>
      </w:r>
      <w:r w:rsidR="00F501EA" w:rsidRPr="00F501EA">
        <w:t>previa)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justifique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eficiencia</w:t>
      </w:r>
      <w:r w:rsidR="00176153">
        <w:t xml:space="preserve"> </w:t>
      </w:r>
      <w:r w:rsidR="00F501EA" w:rsidRPr="00F501EA">
        <w:t>electromecánica</w:t>
      </w:r>
      <w:r w:rsidR="00176153">
        <w:t xml:space="preserve"> </w:t>
      </w:r>
      <w:r w:rsidR="00F501EA" w:rsidRPr="00F501EA">
        <w:t>menor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igual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40%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Norma</w:t>
      </w:r>
      <w:r w:rsidR="00176153">
        <w:t xml:space="preserve"> </w:t>
      </w:r>
      <w:r w:rsidR="00F501EA" w:rsidRPr="00F501EA">
        <w:t>Oficial</w:t>
      </w:r>
      <w:r w:rsidR="00176153">
        <w:t xml:space="preserve"> </w:t>
      </w:r>
      <w:r w:rsidR="00F501EA" w:rsidRPr="00F501EA">
        <w:t>Mexicana</w:t>
      </w:r>
      <w:r w:rsidR="00176153">
        <w:t xml:space="preserve"> </w:t>
      </w:r>
      <w:r w:rsidR="00F501EA" w:rsidRPr="00F501EA">
        <w:t>(NOM-006-ENER-1995),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susceptibles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terceras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arrendamiento,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préstamo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comodato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tierra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titulares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título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exceptuando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muerte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Titular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nombramiento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albacea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debidamente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protocolizado,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Titular.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siguientes:</w:t>
      </w:r>
    </w:p>
    <w:tbl>
      <w:tblPr>
        <w:tblW w:w="8712" w:type="dxa"/>
        <w:jc w:val="center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432"/>
        <w:gridCol w:w="1280"/>
      </w:tblGrid>
      <w:tr w:rsidR="00F501EA" w:rsidRPr="00F501EA">
        <w:trPr>
          <w:cantSplit/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CONCEPTO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PUNTOS</w:t>
            </w:r>
          </w:p>
        </w:tc>
      </w:tr>
      <w:tr w:rsidR="00F501EA" w:rsidRPr="00F501EA">
        <w:trPr>
          <w:cantSplit/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Grado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marginación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conforme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CONAPO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localidad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municipio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Cruzada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Nacional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Contra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Hambre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donde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ubica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Riego.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10</w:t>
            </w:r>
          </w:p>
        </w:tc>
      </w:tr>
      <w:tr w:rsidR="00F501EA" w:rsidRPr="00F501EA">
        <w:trPr>
          <w:cantSplit/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Tipo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60</w:t>
            </w:r>
          </w:p>
        </w:tc>
      </w:tr>
      <w:tr w:rsidR="00F501EA" w:rsidRPr="00F501EA">
        <w:trPr>
          <w:cantSplit/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Número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Usuarios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Hidroagrícolas</w:t>
            </w:r>
            <w:proofErr w:type="spellEnd"/>
            <w:r w:rsidRPr="00F501EA">
              <w:rPr>
                <w:szCs w:val="22"/>
              </w:rPr>
              <w:t>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30</w:t>
            </w:r>
          </w:p>
        </w:tc>
      </w:tr>
      <w:tr w:rsidR="00F501EA" w:rsidRPr="00F501EA">
        <w:trPr>
          <w:cantSplit/>
          <w:trHeight w:val="20"/>
          <w:jc w:val="center"/>
        </w:trPr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Suma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450B1A">
            <w:pPr>
              <w:pStyle w:val="Texto"/>
              <w:spacing w:line="360" w:lineRule="auto"/>
              <w:ind w:firstLine="0"/>
              <w:jc w:val="center"/>
              <w:rPr>
                <w:szCs w:val="22"/>
              </w:rPr>
            </w:pPr>
            <w:r w:rsidRPr="00F501EA">
              <w:rPr>
                <w:szCs w:val="22"/>
              </w:rPr>
              <w:t>100</w:t>
            </w:r>
          </w:p>
        </w:tc>
      </w:tr>
    </w:tbl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subsecuentes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útil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haya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concluido,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Estudios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b)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cabeza.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c)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distribución.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d)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e)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f)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Estructuras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g)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h)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brindar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asesoría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fortalecimiento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directores.</w:t>
      </w:r>
    </w:p>
    <w:p w:rsidR="00F501EA" w:rsidRDefault="00F501EA" w:rsidP="00450B1A">
      <w:pPr>
        <w:pStyle w:val="Texto"/>
        <w:spacing w:line="360" w:lineRule="auto"/>
        <w:ind w:left="720" w:firstLine="0"/>
        <w:rPr>
          <w:szCs w:val="22"/>
        </w:rPr>
      </w:pPr>
      <w:r w:rsidRPr="00F501EA">
        <w:rPr>
          <w:szCs w:val="22"/>
        </w:rPr>
        <w:t>j)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Sociedades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Limitada.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5.7.3.2.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Mínimos: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rebasar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restante,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Catálogo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Unitarios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3.5%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global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estudios.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estudios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agrícolas,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contemplar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inspección</w:t>
      </w:r>
      <w:r w:rsidR="00176153">
        <w:t xml:space="preserve"> </w:t>
      </w:r>
      <w:r w:rsidR="00F501EA" w:rsidRPr="00F501EA">
        <w:t>previa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campo.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asignado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componente.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pozos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electromecánico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combustión</w:t>
      </w:r>
      <w:r w:rsidR="00176153">
        <w:t xml:space="preserve"> </w:t>
      </w:r>
      <w:r w:rsidR="00F501EA" w:rsidRPr="00F501EA">
        <w:t>interna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bombeo,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$309,300.00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200</w:t>
      </w:r>
      <w:r w:rsidR="00176153">
        <w:t xml:space="preserve"> </w:t>
      </w:r>
      <w:r w:rsidR="00F501EA" w:rsidRPr="00F501EA">
        <w:t>metros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profundidad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$360,850.00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200</w:t>
      </w:r>
      <w:r w:rsidR="00176153">
        <w:t xml:space="preserve"> </w:t>
      </w:r>
      <w:r w:rsidR="00F501EA" w:rsidRPr="00F501EA">
        <w:t>metros.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reposición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relocalización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pozo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$1’159,875.00,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200</w:t>
      </w:r>
      <w:r w:rsidR="00176153">
        <w:t xml:space="preserve"> </w:t>
      </w:r>
      <w:r w:rsidR="00F501EA" w:rsidRPr="00F501EA">
        <w:t>metros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profundidad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$1’546,500.00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200</w:t>
      </w:r>
      <w:r w:rsidR="00176153">
        <w:t xml:space="preserve"> </w:t>
      </w:r>
      <w:r w:rsidR="00F501EA" w:rsidRPr="00F501EA">
        <w:t>metros.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cambio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sistema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combustión</w:t>
      </w:r>
      <w:r w:rsidR="00176153">
        <w:t xml:space="preserve"> </w:t>
      </w:r>
      <w:r w:rsidR="00F501EA" w:rsidRPr="00F501EA">
        <w:t>interna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sistema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motor</w:t>
      </w:r>
      <w:r w:rsidR="00176153">
        <w:t xml:space="preserve"> </w:t>
      </w:r>
      <w:r w:rsidR="00F501EA" w:rsidRPr="00F501EA">
        <w:t>eléctrico.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$15,465.00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medidor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instalación.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considerada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cabeza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aprovechamientos</w:t>
      </w:r>
      <w:r w:rsidR="00176153">
        <w:t xml:space="preserve"> </w:t>
      </w:r>
      <w:r w:rsidR="00F501EA" w:rsidRPr="00F501EA">
        <w:t>superficiales,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rebasar</w:t>
      </w:r>
      <w:r w:rsidR="00176153">
        <w:t xml:space="preserve"> </w:t>
      </w:r>
      <w:r w:rsidR="00F501EA" w:rsidRPr="00F501EA">
        <w:t>$25,000.00</w:t>
      </w:r>
      <w:r w:rsidR="004C2E9C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construcción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ramales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energía</w:t>
      </w:r>
      <w:r w:rsidR="00176153">
        <w:t xml:space="preserve"> </w:t>
      </w:r>
      <w:r w:rsidR="00F501EA" w:rsidRPr="00F501EA">
        <w:t>eléctrica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aprovechamientos</w:t>
      </w:r>
      <w:r w:rsidR="00176153">
        <w:t xml:space="preserve"> </w:t>
      </w:r>
      <w:r w:rsidR="00F501EA" w:rsidRPr="00F501EA">
        <w:t>subterráneos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superficiales,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longitud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mayor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500</w:t>
      </w:r>
      <w:r w:rsidR="00176153">
        <w:t xml:space="preserve"> </w:t>
      </w:r>
      <w:r w:rsidR="00F501EA" w:rsidRPr="00F501EA">
        <w:t>m.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considerada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protección,</w:t>
      </w:r>
      <w:r w:rsidR="00176153">
        <w:t xml:space="preserve"> </w:t>
      </w:r>
      <w:r w:rsidR="00F501EA" w:rsidRPr="00F501EA">
        <w:t>operación,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control.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considerada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red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conducción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distribución:</w:t>
      </w:r>
      <w:r w:rsidR="00176153">
        <w:t xml:space="preserve"> </w:t>
      </w:r>
      <w:r w:rsidR="00F501EA" w:rsidRPr="00F501EA">
        <w:t>tramos</w:t>
      </w:r>
      <w:r w:rsidR="00176153">
        <w:t xml:space="preserve"> </w:t>
      </w:r>
      <w:r w:rsidR="00F501EA" w:rsidRPr="00F501EA">
        <w:t>muertos,</w:t>
      </w:r>
      <w:r w:rsidR="00176153">
        <w:t xml:space="preserve"> </w:t>
      </w:r>
      <w:r w:rsidR="00F501EA" w:rsidRPr="00F501EA">
        <w:t>tuberías</w:t>
      </w:r>
      <w:r w:rsidR="00176153">
        <w:t xml:space="preserve"> </w:t>
      </w:r>
      <w:r w:rsidR="00F501EA" w:rsidRPr="00F501EA">
        <w:t>dispositivos</w:t>
      </w:r>
      <w:r w:rsidR="004C2E9C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estructuras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derivadores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tanques</w:t>
      </w:r>
      <w:r w:rsidR="00176153">
        <w:t xml:space="preserve"> </w:t>
      </w:r>
      <w:r w:rsidR="00F501EA" w:rsidRPr="00F501EA">
        <w:t>reguladores,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rebasar</w:t>
      </w:r>
      <w:r w:rsidR="00176153">
        <w:t xml:space="preserve"> </w:t>
      </w:r>
      <w:r w:rsidR="00F501EA" w:rsidRPr="00F501EA">
        <w:t>$25,000.00</w:t>
      </w:r>
      <w:r w:rsidR="004C2E9C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caminos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drenaje,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rebasar</w:t>
      </w:r>
      <w:r w:rsidR="00176153">
        <w:t xml:space="preserve"> </w:t>
      </w:r>
      <w:r w:rsidR="00F501EA" w:rsidRPr="00F501EA">
        <w:t>$25,000.00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$25,000.00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tecnificación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instalación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sistemas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alta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baja</w:t>
      </w:r>
      <w:r w:rsidR="00176153">
        <w:t xml:space="preserve"> </w:t>
      </w:r>
      <w:r w:rsidR="00F501EA" w:rsidRPr="00F501EA">
        <w:t>presión,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artículo</w:t>
      </w:r>
      <w:r w:rsidR="00176153">
        <w:t xml:space="preserve"> </w:t>
      </w:r>
      <w:r w:rsidR="00F501EA" w:rsidRPr="00F501EA">
        <w:t>séptimo</w:t>
      </w:r>
      <w:r w:rsidR="00176153">
        <w:t xml:space="preserve"> </w:t>
      </w:r>
      <w:r w:rsidR="00F501EA" w:rsidRPr="00F501EA">
        <w:t>transitorio.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$4,000.00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nivelación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tierras.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finalidad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dar</w:t>
      </w:r>
      <w:r w:rsidR="00176153">
        <w:t xml:space="preserve"> </w:t>
      </w:r>
      <w:r w:rsidR="00F501EA" w:rsidRPr="00F501EA">
        <w:t>prioridad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relacionadas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mitigar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efectos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cambio</w:t>
      </w:r>
      <w:r w:rsidR="00176153">
        <w:t xml:space="preserve"> </w:t>
      </w:r>
      <w:r w:rsidR="00F501EA" w:rsidRPr="00F501EA">
        <w:t>climático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apoyará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60%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presentado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sustitución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otras</w:t>
      </w:r>
      <w:r w:rsidR="00176153">
        <w:t xml:space="preserve"> </w:t>
      </w:r>
      <w:r w:rsidR="00F501EA" w:rsidRPr="00F501EA">
        <w:t>fuentes</w:t>
      </w:r>
      <w:r w:rsidR="00176153">
        <w:t xml:space="preserve"> </w:t>
      </w:r>
      <w:r w:rsidR="00F501EA" w:rsidRPr="00F501EA">
        <w:t>alternas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energía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equipos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bombeo,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$30,000.00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hectárea.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75%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ubiquen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marginación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CONAPO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seleccionados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Cruzada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Hambre.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gravedad</w:t>
      </w:r>
      <w:r w:rsidR="00176153">
        <w:t xml:space="preserve"> </w:t>
      </w:r>
      <w:r w:rsidR="00F501EA" w:rsidRPr="00F501EA">
        <w:t>tecnificado,</w:t>
      </w:r>
      <w:r w:rsidR="00176153">
        <w:t xml:space="preserve"> </w:t>
      </w:r>
      <w:r w:rsidR="00F501EA" w:rsidRPr="00F501EA">
        <w:t>aplica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numerales</w:t>
      </w:r>
      <w:r w:rsidR="00176153">
        <w:t xml:space="preserve"> </w:t>
      </w:r>
      <w:r w:rsidR="00F501EA" w:rsidRPr="00F501EA">
        <w:t>5.4.3.1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5.4.3.2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total,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$2’577,500.00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única</w:t>
      </w:r>
      <w:r w:rsidR="00176153">
        <w:t xml:space="preserve"> </w:t>
      </w:r>
      <w:r w:rsidR="00F501EA" w:rsidRPr="00F501EA">
        <w:t>vez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completar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“parque</w:t>
      </w:r>
      <w:r w:rsidR="00176153">
        <w:t xml:space="preserve"> </w:t>
      </w:r>
      <w:r w:rsidR="00F501EA" w:rsidRPr="00F501EA">
        <w:t>óptimo”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Director.</w:t>
      </w:r>
    </w:p>
    <w:p w:rsidR="00F501EA" w:rsidRDefault="00F501EA" w:rsidP="00450B1A">
      <w:pPr>
        <w:pStyle w:val="Texto"/>
        <w:spacing w:line="360" w:lineRule="auto"/>
      </w:pPr>
      <w:r w:rsidRPr="00F501EA">
        <w:t>La</w:t>
      </w:r>
      <w:r w:rsidR="00176153">
        <w:t xml:space="preserve"> </w:t>
      </w:r>
      <w:r w:rsidRPr="00F501EA">
        <w:t>Comisión</w:t>
      </w:r>
      <w:r w:rsidR="00176153">
        <w:t xml:space="preserve"> </w:t>
      </w:r>
      <w:r w:rsidRPr="00F501EA">
        <w:t>aportará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100%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siguiente</w:t>
      </w:r>
      <w:r w:rsidR="00176153">
        <w:t xml:space="preserve"> </w:t>
      </w:r>
      <w:r w:rsidRPr="00F501EA">
        <w:t>manera: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Hasta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$515,500.00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año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asesoría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fortalecimiento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este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otorgará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3</w:t>
      </w:r>
      <w:r w:rsidR="00176153">
        <w:t xml:space="preserve"> </w:t>
      </w:r>
      <w:r w:rsidR="00F501EA" w:rsidRPr="00F501EA">
        <w:t>años.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elaboración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Planes</w:t>
      </w:r>
      <w:r w:rsidR="00176153">
        <w:t xml:space="preserve"> </w:t>
      </w:r>
      <w:r w:rsidR="00F501EA" w:rsidRPr="00F501EA">
        <w:t>Directores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organización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Sociedades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Responsabilidad</w:t>
      </w:r>
      <w:r w:rsidR="00176153">
        <w:t xml:space="preserve"> </w:t>
      </w:r>
      <w:r w:rsidR="00F501EA" w:rsidRPr="00F501EA">
        <w:t>Limitada,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exceder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máximo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$1</w:t>
      </w:r>
      <w:proofErr w:type="gramStart"/>
      <w:r w:rsidR="00F501EA" w:rsidRPr="00F501EA">
        <w:t>,000,000.00</w:t>
      </w:r>
      <w:proofErr w:type="gramEnd"/>
      <w:r w:rsidR="00F501EA" w:rsidRPr="00F501EA"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pozos,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terminación,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conducción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interparcelaria</w:t>
      </w:r>
      <w:proofErr w:type="spellEnd"/>
      <w:r w:rsidRPr="00F501EA">
        <w:rPr>
          <w:szCs w:val="22"/>
        </w:rPr>
        <w:t>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parcela;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consumo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lastRenderedPageBreak/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volumétricos,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especificaciones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asesoramiento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brindará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enseñanza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investigación,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experiencia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desempeño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rural.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propuestas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propuestas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padrón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confiables.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Adicionalmente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ubicados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acuíferos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sobreexplotados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COTAS,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buscará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conjuntos.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Contrarrestar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circunstancias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afectar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riesgo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pérdidas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humanas,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altere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orden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drenaje,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reparación,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administrada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equilibrar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oferta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abastecimiento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concesiones,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hidroagricolas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quienes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decidan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renunciar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voluntariamente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parcialmente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volumen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interesadas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ámbito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Selección.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Acciones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mitiguen</w:t>
      </w:r>
      <w:r w:rsidR="00176153">
        <w:t xml:space="preserve"> </w:t>
      </w:r>
      <w:r w:rsidR="00F501EA" w:rsidRPr="00F501EA">
        <w:t>daños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efectos</w:t>
      </w:r>
      <w:r w:rsidR="00176153">
        <w:t xml:space="preserve"> </w:t>
      </w:r>
      <w:r w:rsidR="00F501EA" w:rsidRPr="00F501EA">
        <w:t>negativos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reduzcan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riesgo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pérdidas</w:t>
      </w:r>
      <w:r w:rsidR="00176153">
        <w:t xml:space="preserve"> </w:t>
      </w:r>
      <w:r w:rsidR="00F501EA" w:rsidRPr="00F501EA">
        <w:t>materiales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humanas,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coadyuven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mantener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orden</w:t>
      </w:r>
      <w:r w:rsidR="00176153">
        <w:t xml:space="preserve"> </w:t>
      </w:r>
      <w:r w:rsidR="00F501EA" w:rsidRPr="00F501EA">
        <w:t>social</w:t>
      </w:r>
      <w:r w:rsidR="00176153">
        <w:t xml:space="preserve"> </w:t>
      </w:r>
      <w:r w:rsidR="00F501EA" w:rsidRPr="00F501EA">
        <w:t>motivado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conflictos</w:t>
      </w:r>
      <w:r w:rsidR="004C2E9C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bienes</w:t>
      </w:r>
      <w:r w:rsidR="00176153">
        <w:t xml:space="preserve"> </w:t>
      </w:r>
      <w:r w:rsidR="00F501EA" w:rsidRPr="00F501EA">
        <w:t>públicos</w:t>
      </w:r>
      <w:r w:rsidR="00176153">
        <w:t xml:space="preserve"> </w:t>
      </w:r>
      <w:r w:rsidR="00F501EA" w:rsidRPr="00F501EA">
        <w:t>inherentes,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mejoren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servicios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drenaje</w:t>
      </w:r>
      <w:r w:rsidR="00176153">
        <w:t xml:space="preserve"> </w:t>
      </w:r>
      <w:r w:rsidR="00F501EA" w:rsidRPr="00F501EA">
        <w:t>agrícola.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Acciones</w:t>
      </w:r>
      <w:r w:rsidR="00176153">
        <w:t xml:space="preserve"> </w:t>
      </w:r>
      <w:r w:rsidR="00F501EA" w:rsidRPr="00F501EA">
        <w:t>sustantivas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permitan</w:t>
      </w:r>
      <w:r w:rsidR="00176153">
        <w:t xml:space="preserve"> </w:t>
      </w:r>
      <w:r w:rsidR="00F501EA" w:rsidRPr="00F501EA">
        <w:t>acelerar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atención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Compromisos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Gobierno.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Acuerdos</w:t>
      </w:r>
      <w:r w:rsidR="00176153">
        <w:t xml:space="preserve"> </w:t>
      </w:r>
      <w:r w:rsidR="00F501EA" w:rsidRPr="00F501EA">
        <w:t>adquiridos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organizaciones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usuarios,</w:t>
      </w:r>
      <w:r w:rsidR="00176153">
        <w:t xml:space="preserve"> </w:t>
      </w:r>
      <w:r w:rsidR="00F501EA" w:rsidRPr="00F501EA">
        <w:t>entes</w:t>
      </w:r>
      <w:r w:rsidR="00176153">
        <w:t xml:space="preserve"> </w:t>
      </w:r>
      <w:r w:rsidR="00F501EA" w:rsidRPr="00F501EA">
        <w:t>públicos</w:t>
      </w:r>
      <w:r w:rsidR="00176153">
        <w:t xml:space="preserve"> </w:t>
      </w:r>
      <w:r w:rsidR="00F501EA" w:rsidRPr="00F501EA">
        <w:t>relacionados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aguas</w:t>
      </w:r>
      <w:r w:rsidR="00176153">
        <w:t xml:space="preserve"> </w:t>
      </w:r>
      <w:r w:rsidR="00F501EA" w:rsidRPr="00F501EA">
        <w:t>nacionales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bienes</w:t>
      </w:r>
      <w:r w:rsidR="00176153">
        <w:t xml:space="preserve"> </w:t>
      </w:r>
      <w:r w:rsidR="00F501EA" w:rsidRPr="00F501EA">
        <w:t>públicos</w:t>
      </w:r>
      <w:r w:rsidR="00176153">
        <w:t xml:space="preserve"> </w:t>
      </w:r>
      <w:r w:rsidR="00F501EA" w:rsidRPr="00F501EA">
        <w:t>inherentes.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Renuncia</w:t>
      </w:r>
      <w:r w:rsidR="00176153">
        <w:t xml:space="preserve"> </w:t>
      </w:r>
      <w:r w:rsidR="00F501EA" w:rsidRPr="00F501EA">
        <w:t>voluntariamente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forma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parcial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volumen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derecho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Eventos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directivos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organizaciones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Otras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permitan</w:t>
      </w:r>
      <w:r w:rsidR="00176153">
        <w:t xml:space="preserve"> </w:t>
      </w:r>
      <w:r w:rsidR="00F501EA" w:rsidRPr="00F501EA">
        <w:t>atender</w:t>
      </w:r>
      <w:r w:rsidR="00176153">
        <w:t xml:space="preserve"> </w:t>
      </w:r>
      <w:r w:rsidR="00F501EA" w:rsidRPr="00F501EA">
        <w:t>necesidades</w:t>
      </w:r>
      <w:r w:rsidR="00176153">
        <w:t xml:space="preserve"> </w:t>
      </w:r>
      <w:r w:rsidR="00F501EA" w:rsidRPr="00F501EA">
        <w:t>emergentes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apremiantes,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previstas</w:t>
      </w:r>
      <w:r w:rsidR="00176153">
        <w:t xml:space="preserve"> </w:t>
      </w:r>
      <w:r w:rsidR="00F501EA" w:rsidRPr="00F501EA">
        <w:t>en</w:t>
      </w:r>
      <w:r w:rsidR="004C2E9C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programa.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5.8.3.1.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consistirán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en:</w:t>
      </w:r>
    </w:p>
    <w:p w:rsidR="00F501EA" w:rsidRDefault="00F501EA" w:rsidP="00450B1A">
      <w:pPr>
        <w:pStyle w:val="ROMANOS"/>
        <w:spacing w:line="360" w:lineRule="auto"/>
      </w:pPr>
      <w:r w:rsidRPr="00F501EA">
        <w:t>a.</w:t>
      </w:r>
      <w:r w:rsidRPr="00F501EA">
        <w:tab/>
        <w:t>Infraestructura</w:t>
      </w:r>
      <w:r w:rsidR="00176153">
        <w:t xml:space="preserve"> </w:t>
      </w:r>
      <w:proofErr w:type="spellStart"/>
      <w:r w:rsidRPr="00F501EA">
        <w:t>Hidroagrícola</w:t>
      </w:r>
      <w:proofErr w:type="spellEnd"/>
      <w:r w:rsidRPr="00F501EA">
        <w:t>:</w:t>
      </w:r>
      <w:r w:rsidR="00176153">
        <w:t xml:space="preserve"> </w:t>
      </w:r>
      <w:r w:rsidRPr="00F501EA">
        <w:t>Rehabilitación,</w:t>
      </w:r>
      <w:r w:rsidR="00176153">
        <w:t xml:space="preserve"> </w:t>
      </w:r>
      <w:r w:rsidRPr="00F501EA">
        <w:t>modernización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caso</w:t>
      </w:r>
      <w:r w:rsidR="00176153">
        <w:t xml:space="preserve"> </w:t>
      </w:r>
      <w:r w:rsidRPr="00F501EA">
        <w:t>construcción.</w:t>
      </w:r>
    </w:p>
    <w:p w:rsidR="00F501EA" w:rsidRDefault="00F501EA" w:rsidP="00450B1A">
      <w:pPr>
        <w:pStyle w:val="ROMANOS"/>
        <w:spacing w:line="360" w:lineRule="auto"/>
      </w:pPr>
      <w:r w:rsidRPr="00F501EA">
        <w:t>b.</w:t>
      </w:r>
      <w:r w:rsidRPr="00F501EA">
        <w:tab/>
        <w:t>Capacitación</w:t>
      </w:r>
      <w:r w:rsidR="00176153">
        <w:t xml:space="preserve"> </w:t>
      </w:r>
      <w:r w:rsidRPr="00F501EA">
        <w:t>estratégica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aspectos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operación,</w:t>
      </w:r>
      <w:r w:rsidR="00176153">
        <w:t xml:space="preserve"> </w:t>
      </w:r>
      <w:r w:rsidRPr="00F501EA">
        <w:t>conservación,</w:t>
      </w:r>
      <w:r w:rsidR="00176153">
        <w:t xml:space="preserve"> </w:t>
      </w:r>
      <w:r w:rsidRPr="00F501EA">
        <w:t>administración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infraestructura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</w:t>
      </w:r>
      <w:r w:rsidR="00176153">
        <w:t xml:space="preserve"> </w:t>
      </w:r>
      <w:r w:rsidRPr="00F501EA">
        <w:t>o</w:t>
      </w:r>
      <w:r w:rsidR="00176153">
        <w:t xml:space="preserve"> </w:t>
      </w:r>
      <w:r w:rsidRPr="00F501EA">
        <w:t>drenaje</w:t>
      </w:r>
      <w:r w:rsidR="00176153">
        <w:t xml:space="preserve"> </w:t>
      </w:r>
      <w:r w:rsidRPr="00F501EA">
        <w:t>agrícola,</w:t>
      </w:r>
      <w:r w:rsidR="00176153">
        <w:t xml:space="preserve"> </w:t>
      </w:r>
      <w:r w:rsidRPr="00F501EA">
        <w:t>así</w:t>
      </w:r>
      <w:r w:rsidR="00176153">
        <w:t xml:space="preserve"> </w:t>
      </w:r>
      <w:r w:rsidRPr="00F501EA">
        <w:t>como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rehabilitación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modernización.</w:t>
      </w:r>
    </w:p>
    <w:p w:rsidR="00F501EA" w:rsidRDefault="00F501EA" w:rsidP="00450B1A">
      <w:pPr>
        <w:pStyle w:val="ROMANOS"/>
        <w:spacing w:line="360" w:lineRule="auto"/>
      </w:pPr>
      <w:r w:rsidRPr="00F501EA">
        <w:t>c.</w:t>
      </w:r>
      <w:r w:rsidRPr="00F501EA">
        <w:tab/>
        <w:t>Operación,</w:t>
      </w:r>
      <w:r w:rsidR="00176153">
        <w:t xml:space="preserve"> </w:t>
      </w:r>
      <w:r w:rsidRPr="00F501EA">
        <w:t>Administración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Mantenimiento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equipos</w:t>
      </w:r>
      <w:r w:rsidR="00176153">
        <w:t xml:space="preserve"> </w:t>
      </w:r>
      <w:r w:rsidRPr="00F501EA">
        <w:t>e</w:t>
      </w:r>
      <w:r w:rsidR="00176153">
        <w:t xml:space="preserve"> </w:t>
      </w:r>
      <w:r w:rsidRPr="00F501EA">
        <w:t>infraestructura</w:t>
      </w:r>
      <w:r w:rsidR="00176153">
        <w:t xml:space="preserve"> </w:t>
      </w:r>
      <w:proofErr w:type="spellStart"/>
      <w:r w:rsidRPr="00F501EA">
        <w:t>hidroagrícola</w:t>
      </w:r>
      <w:proofErr w:type="spellEnd"/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cargo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Comisión</w:t>
      </w:r>
      <w:r w:rsidR="00176153">
        <w:t xml:space="preserve"> </w:t>
      </w:r>
      <w:r w:rsidRPr="00F501EA">
        <w:t>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cargo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entes</w:t>
      </w:r>
      <w:r w:rsidR="00176153">
        <w:t xml:space="preserve"> </w:t>
      </w:r>
      <w:r w:rsidRPr="00F501EA">
        <w:t>públicos.</w:t>
      </w:r>
    </w:p>
    <w:p w:rsidR="00F501EA" w:rsidRDefault="00F501EA" w:rsidP="00450B1A">
      <w:pPr>
        <w:pStyle w:val="ROMANOS"/>
        <w:spacing w:line="360" w:lineRule="auto"/>
      </w:pPr>
      <w:r w:rsidRPr="00F501EA">
        <w:t>d.</w:t>
      </w:r>
      <w:r w:rsidRPr="00F501EA">
        <w:tab/>
        <w:t>Estudios,</w:t>
      </w:r>
      <w:r w:rsidR="00176153">
        <w:t xml:space="preserve"> </w:t>
      </w:r>
      <w:r w:rsidRPr="00F501EA">
        <w:t>Asesorías,</w:t>
      </w:r>
      <w:r w:rsidR="00176153">
        <w:t xml:space="preserve"> </w:t>
      </w:r>
      <w:r w:rsidRPr="00F501EA">
        <w:t>Proyectos</w:t>
      </w:r>
      <w:r w:rsidR="00176153">
        <w:t xml:space="preserve"> </w:t>
      </w:r>
      <w:r w:rsidRPr="00F501EA">
        <w:t>Ejecutivos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Supervisión.</w:t>
      </w:r>
    </w:p>
    <w:p w:rsidR="00F501EA" w:rsidRDefault="00F501EA" w:rsidP="00450B1A">
      <w:pPr>
        <w:pStyle w:val="ROMANOS"/>
        <w:spacing w:line="360" w:lineRule="auto"/>
      </w:pPr>
      <w:r w:rsidRPr="00F501EA">
        <w:t>e.</w:t>
      </w:r>
      <w:r w:rsidRPr="00F501EA">
        <w:tab/>
        <w:t>Apoyo</w:t>
      </w:r>
      <w:r w:rsidR="00176153">
        <w:t xml:space="preserve"> </w:t>
      </w:r>
      <w:r w:rsidRPr="00F501EA">
        <w:t>económico</w:t>
      </w:r>
      <w:r w:rsidR="00176153">
        <w:t xml:space="preserve"> </w:t>
      </w:r>
      <w:r w:rsidRPr="00F501EA">
        <w:t>a</w:t>
      </w:r>
      <w:r w:rsidR="00176153">
        <w:t xml:space="preserve"> </w:t>
      </w:r>
      <w:r w:rsidRPr="00F501EA">
        <w:t>beneficiarios</w:t>
      </w:r>
      <w:r w:rsidR="00176153">
        <w:t xml:space="preserve"> </w:t>
      </w:r>
      <w:r w:rsidRPr="00F501EA">
        <w:t>por</w:t>
      </w:r>
      <w:r w:rsidR="00176153">
        <w:t xml:space="preserve"> </w:t>
      </w:r>
      <w:r w:rsidRPr="00F501EA">
        <w:t>renuncia</w:t>
      </w:r>
      <w:r w:rsidR="00176153">
        <w:t xml:space="preserve"> </w:t>
      </w:r>
      <w:r w:rsidRPr="00F501EA">
        <w:t>voluntaria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volumen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agua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derecho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riego.</w:t>
      </w:r>
    </w:p>
    <w:p w:rsidR="00F501EA" w:rsidRDefault="00F501EA" w:rsidP="00450B1A">
      <w:pPr>
        <w:pStyle w:val="ROMANOS"/>
        <w:spacing w:line="360" w:lineRule="auto"/>
      </w:pPr>
      <w:r w:rsidRPr="00F501EA">
        <w:t>f.</w:t>
      </w:r>
      <w:r w:rsidRPr="00F501EA">
        <w:tab/>
        <w:t>Otras</w:t>
      </w:r>
      <w:r w:rsidR="00176153">
        <w:t xml:space="preserve"> </w:t>
      </w:r>
      <w:r w:rsidRPr="00F501EA">
        <w:t>acciones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permitan</w:t>
      </w:r>
      <w:r w:rsidR="00176153">
        <w:t xml:space="preserve"> </w:t>
      </w:r>
      <w:r w:rsidRPr="00F501EA">
        <w:t>atender</w:t>
      </w:r>
      <w:r w:rsidR="00176153">
        <w:t xml:space="preserve"> </w:t>
      </w:r>
      <w:r w:rsidRPr="00F501EA">
        <w:t>necesidades</w:t>
      </w:r>
      <w:r w:rsidR="00176153">
        <w:t xml:space="preserve"> </w:t>
      </w:r>
      <w:r w:rsidRPr="00F501EA">
        <w:t>emergentes</w:t>
      </w:r>
      <w:r w:rsidR="00176153">
        <w:t xml:space="preserve"> </w:t>
      </w:r>
      <w:r w:rsidRPr="00F501EA">
        <w:t>o</w:t>
      </w:r>
      <w:r w:rsidR="00176153">
        <w:t xml:space="preserve"> </w:t>
      </w:r>
      <w:r w:rsidRPr="00F501EA">
        <w:t>apremiantes,</w:t>
      </w:r>
      <w:r w:rsidR="00176153">
        <w:t xml:space="preserve"> </w:t>
      </w:r>
      <w:r w:rsidRPr="00F501EA">
        <w:t>no</w:t>
      </w:r>
      <w:r w:rsidR="00176153">
        <w:t xml:space="preserve"> </w:t>
      </w:r>
      <w:r w:rsidRPr="00F501EA">
        <w:t>previstas</w:t>
      </w:r>
      <w:r w:rsidR="00176153">
        <w:t xml:space="preserve"> </w:t>
      </w:r>
      <w:r w:rsidRPr="00F501EA">
        <w:t>en</w:t>
      </w:r>
      <w:r w:rsidR="004C2E9C">
        <w:t xml:space="preserve"> </w:t>
      </w:r>
      <w:r w:rsidRPr="00F501EA">
        <w:t>el</w:t>
      </w:r>
      <w:r w:rsidR="00176153">
        <w:t xml:space="preserve"> </w:t>
      </w:r>
      <w:r w:rsidRPr="00F501EA">
        <w:t>programa.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5.8.3.2.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Máximos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señaladas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incisos</w:t>
      </w:r>
      <w:r w:rsidR="00176153">
        <w:t xml:space="preserve"> </w:t>
      </w:r>
      <w:r w:rsidR="00F501EA" w:rsidRPr="00F501EA">
        <w:t>anteriores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excepción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inciso</w:t>
      </w:r>
      <w:r w:rsidR="00176153">
        <w:t xml:space="preserve"> </w:t>
      </w:r>
      <w:r w:rsidR="00F501EA" w:rsidRPr="00F501EA">
        <w:t>e),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100%.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renuncia</w:t>
      </w:r>
      <w:r w:rsidR="00176153">
        <w:t xml:space="preserve"> </w:t>
      </w:r>
      <w:r w:rsidR="00F501EA" w:rsidRPr="00F501EA">
        <w:t>voluntaria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volumen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derecho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otorgará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económico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$3.00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metro</w:t>
      </w:r>
      <w:r w:rsidR="00176153">
        <w:t xml:space="preserve"> </w:t>
      </w:r>
      <w:r w:rsidR="00F501EA" w:rsidRPr="00F501EA">
        <w:t>cúbico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superficial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hasta</w:t>
      </w:r>
      <w:r w:rsidR="00176153">
        <w:t xml:space="preserve"> </w:t>
      </w:r>
      <w:r w:rsidR="00F501EA" w:rsidRPr="00F501EA">
        <w:t>$6.00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metro</w:t>
      </w:r>
      <w:r w:rsidR="00176153">
        <w:t xml:space="preserve"> </w:t>
      </w:r>
      <w:r w:rsidR="00F501EA" w:rsidRPr="00F501EA">
        <w:t>cúbico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subterránea.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mismo,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económico,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definirá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ingreso</w:t>
      </w:r>
      <w:r w:rsidR="00176153">
        <w:t xml:space="preserve"> </w:t>
      </w:r>
      <w:r w:rsidR="00F501EA" w:rsidRPr="00F501EA">
        <w:t>neto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cuatro</w:t>
      </w:r>
      <w:r w:rsidR="00176153">
        <w:t xml:space="preserve"> </w:t>
      </w:r>
      <w:r w:rsidR="00F501EA" w:rsidRPr="00F501EA">
        <w:t>cultivos</w:t>
      </w:r>
      <w:r w:rsidR="00176153">
        <w:t xml:space="preserve"> </w:t>
      </w:r>
      <w:r w:rsidR="00F501EA" w:rsidRPr="00F501EA">
        <w:t>dominantes.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participantes.</w:t>
      </w:r>
    </w:p>
    <w:p w:rsidR="00450B1A" w:rsidRDefault="00450B1A" w:rsidP="00176153">
      <w:pPr>
        <w:pStyle w:val="Texto"/>
        <w:spacing w:line="239" w:lineRule="exact"/>
        <w:rPr>
          <w:b/>
          <w:szCs w:val="22"/>
        </w:rPr>
      </w:pPr>
    </w:p>
    <w:p w:rsidR="00450B1A" w:rsidRDefault="00450B1A" w:rsidP="00176153">
      <w:pPr>
        <w:pStyle w:val="Texto"/>
        <w:spacing w:line="239" w:lineRule="exact"/>
        <w:rPr>
          <w:b/>
          <w:szCs w:val="22"/>
        </w:rPr>
      </w:pPr>
    </w:p>
    <w:p w:rsidR="00450B1A" w:rsidRDefault="00450B1A" w:rsidP="00176153">
      <w:pPr>
        <w:pStyle w:val="Texto"/>
        <w:spacing w:line="239" w:lineRule="exact"/>
        <w:rPr>
          <w:b/>
          <w:szCs w:val="22"/>
        </w:rPr>
      </w:pPr>
    </w:p>
    <w:p w:rsidR="00F501EA" w:rsidRDefault="00F501EA" w:rsidP="00176153">
      <w:pPr>
        <w:pStyle w:val="Texto"/>
        <w:spacing w:line="239" w:lineRule="exact"/>
        <w:rPr>
          <w:b/>
          <w:szCs w:val="22"/>
        </w:rPr>
      </w:pPr>
      <w:r w:rsidRPr="00F501EA">
        <w:rPr>
          <w:b/>
          <w:szCs w:val="22"/>
        </w:rPr>
        <w:lastRenderedPageBreak/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6.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Instancias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Participantes.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6.1.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definidos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demanda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subsidios,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perdido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Relacionados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Arrendamientos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estricto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votos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radiquen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y/o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radiquen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ejerzan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radicarán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celebrados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aspectos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Formalizar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correspondientes,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especifican</w:t>
      </w:r>
      <w:r w:rsidR="00176153">
        <w:t xml:space="preserve"> </w:t>
      </w:r>
      <w:r w:rsidR="00F501EA" w:rsidRPr="00F501EA">
        <w:t>compromisos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metas</w:t>
      </w:r>
      <w:r w:rsidR="00176153">
        <w:t xml:space="preserve"> </w:t>
      </w:r>
      <w:r w:rsidR="00F501EA" w:rsidRPr="00F501EA">
        <w:t>inherentes,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responsabilidades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partes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contravenir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presentes</w:t>
      </w:r>
      <w:r w:rsidR="00176153">
        <w:t xml:space="preserve"> </w:t>
      </w:r>
      <w:r w:rsidR="00F501EA" w:rsidRPr="00F501EA">
        <w:t>Reglas.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federales,</w:t>
      </w:r>
      <w:r w:rsidR="00176153">
        <w:t xml:space="preserve"> </w:t>
      </w:r>
      <w:r w:rsidR="00F501EA" w:rsidRPr="00F501EA">
        <w:t>estatales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ejercerán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apego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proofErr w:type="spellStart"/>
      <w:r w:rsidR="00F501EA" w:rsidRPr="00F501EA">
        <w:t>FOFAE´s</w:t>
      </w:r>
      <w:proofErr w:type="spellEnd"/>
      <w:r w:rsidR="00176153">
        <w:t xml:space="preserve"> </w:t>
      </w:r>
      <w:r w:rsidR="00F501EA" w:rsidRPr="00F501EA">
        <w:t>llevarán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contabilidad</w:t>
      </w:r>
      <w:r w:rsidR="00176153">
        <w:t xml:space="preserve"> </w:t>
      </w:r>
      <w:r w:rsidR="00F501EA" w:rsidRPr="00F501EA">
        <w:t>distinguiendo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subcuentas</w:t>
      </w:r>
      <w:r w:rsidR="00176153">
        <w:t xml:space="preserve"> </w:t>
      </w:r>
      <w:r w:rsidR="00F501EA" w:rsidRPr="00F501EA">
        <w:t>separadas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aplique,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Federal,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intereses</w:t>
      </w:r>
      <w:r w:rsidR="00176153">
        <w:t xml:space="preserve"> </w:t>
      </w:r>
      <w:r w:rsidR="00F501EA" w:rsidRPr="00F501EA">
        <w:t>generados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uno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depósitos.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(intereses)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obtengan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destinarán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corresponda</w:t>
      </w:r>
      <w:r w:rsidR="00176153">
        <w:t xml:space="preserve"> </w:t>
      </w:r>
      <w:r w:rsidR="00F501EA" w:rsidRPr="00F501EA">
        <w:t>para:</w:t>
      </w:r>
      <w:r w:rsidR="00176153">
        <w:t xml:space="preserve"> </w:t>
      </w:r>
      <w:r w:rsidR="00F501EA" w:rsidRPr="00F501EA">
        <w:t>ampliación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metas,</w:t>
      </w:r>
      <w:r w:rsidR="00176153">
        <w:t xml:space="preserve"> </w:t>
      </w:r>
      <w:r w:rsidR="00F501EA" w:rsidRPr="00F501EA">
        <w:t>estudios,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instrumentos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rebasar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3%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asignado.</w:t>
      </w:r>
    </w:p>
    <w:p w:rsidR="00F501EA" w:rsidRDefault="004A32A1" w:rsidP="00450B1A">
      <w:pPr>
        <w:pStyle w:val="ROMANOS"/>
        <w:spacing w:line="360" w:lineRule="auto"/>
        <w:rPr>
          <w:lang w:val="es-ES"/>
        </w:rPr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antes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31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diciembre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contrario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reintegrados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TESOFE,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numeral</w:t>
      </w:r>
      <w:r w:rsidR="00176153">
        <w:t xml:space="preserve"> </w:t>
      </w:r>
      <w:r w:rsidR="00F501EA" w:rsidRPr="00F501EA">
        <w:t>7.4.3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  <w:r w:rsidR="00176153">
        <w:t xml:space="preserve"> </w:t>
      </w:r>
      <w:r w:rsidR="00F501EA" w:rsidRPr="00F501EA">
        <w:rPr>
          <w:lang w:val="es-ES"/>
        </w:rPr>
        <w:t>El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reintegro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de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estos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recursos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es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responsabilidad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del</w:t>
      </w:r>
      <w:r w:rsidR="00176153">
        <w:rPr>
          <w:lang w:val="es-ES"/>
        </w:rPr>
        <w:t xml:space="preserve"> </w:t>
      </w:r>
      <w:r w:rsidR="00F501EA" w:rsidRPr="00F501EA">
        <w:rPr>
          <w:lang w:val="es-ES"/>
        </w:rPr>
        <w:t>FOFAE.</w:t>
      </w:r>
    </w:p>
    <w:p w:rsidR="00F501EA" w:rsidRDefault="004A32A1" w:rsidP="00450B1A">
      <w:pPr>
        <w:pStyle w:val="ROMANOS"/>
        <w:spacing w:line="360" w:lineRule="auto"/>
      </w:pPr>
      <w:r>
        <w:lastRenderedPageBreak/>
        <w:t>●</w:t>
      </w:r>
      <w:r w:rsidR="00F501EA" w:rsidRPr="00F501EA">
        <w:tab/>
        <w:t>Debido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Devolución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Bloque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serán</w:t>
      </w:r>
      <w:r w:rsidR="00176153">
        <w:t xml:space="preserve"> </w:t>
      </w:r>
      <w:r w:rsidR="00F501EA" w:rsidRPr="00F501EA">
        <w:t>100%</w:t>
      </w:r>
      <w:r w:rsidR="00176153">
        <w:t xml:space="preserve"> </w:t>
      </w:r>
      <w:r w:rsidR="00F501EA" w:rsidRPr="00F501EA">
        <w:t>federal,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formalizarán</w:t>
      </w:r>
      <w:r w:rsidR="00176153">
        <w:t xml:space="preserve"> </w:t>
      </w:r>
      <w:r w:rsidR="00F501EA" w:rsidRPr="00F501EA">
        <w:t>Convenios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F501EA" w:rsidRPr="00F501EA">
        <w:rPr>
          <w:strike/>
        </w:rPr>
        <w:t>o</w:t>
      </w:r>
      <w:r w:rsidR="00F501EA" w:rsidRPr="00F501EA">
        <w:t>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s</w:t>
      </w:r>
      <w:r w:rsidR="00FC10D0">
        <w:t>ean</w:t>
      </w:r>
      <w:r w:rsidR="00176153">
        <w:t xml:space="preserve"> </w:t>
      </w:r>
      <w:r w:rsidR="00FC10D0">
        <w:t>asignados</w:t>
      </w:r>
      <w:r w:rsidR="00176153">
        <w:t xml:space="preserve"> </w:t>
      </w:r>
      <w:r w:rsidR="00FC10D0">
        <w:t>a</w:t>
      </w:r>
      <w:r w:rsidR="00176153">
        <w:t xml:space="preserve"> </w:t>
      </w:r>
      <w:r w:rsidR="00FC10D0">
        <w:t>entes</w:t>
      </w:r>
      <w:r w:rsidR="00176153">
        <w:t xml:space="preserve"> </w:t>
      </w:r>
      <w:r w:rsidR="00FC10D0">
        <w:t>públicos</w:t>
      </w:r>
      <w:r w:rsidR="00176153">
        <w:t xml:space="preserve"> </w:t>
      </w:r>
      <w:r w:rsidR="00FC10D0">
        <w:t>éstos</w:t>
      </w:r>
      <w:r w:rsidR="00176153">
        <w:t xml:space="preserve"> </w:t>
      </w:r>
      <w:r w:rsidR="00FC10D0">
        <w:t>formalizará</w:t>
      </w:r>
      <w:r w:rsidR="00F501EA" w:rsidRPr="00F501EA">
        <w:t>n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puedan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efectuar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requerirá: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Organismo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Cuenca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Local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decidido</w:t>
      </w:r>
      <w:r w:rsidR="00176153">
        <w:t xml:space="preserve"> </w:t>
      </w:r>
      <w:r w:rsidR="00F501EA" w:rsidRPr="00F501EA">
        <w:t>manejar</w:t>
      </w:r>
      <w:r w:rsidR="00176153">
        <w:t xml:space="preserve"> </w:t>
      </w:r>
      <w:r w:rsidR="00F501EA" w:rsidRPr="00F501EA">
        <w:t>directamente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establezcan</w:t>
      </w:r>
      <w:r w:rsidR="00176153">
        <w:t xml:space="preserve"> </w:t>
      </w:r>
      <w:r w:rsidR="00F501EA" w:rsidRPr="00F501EA">
        <w:t>derechos,</w:t>
      </w:r>
      <w:r w:rsidR="00176153">
        <w:t xml:space="preserve"> </w:t>
      </w:r>
      <w:r w:rsidR="00F501EA" w:rsidRPr="00F501EA">
        <w:t>obligaciones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sanciones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partes,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ellas,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corresponda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contraparte,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señaladas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otorgue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usuarios,</w:t>
      </w:r>
      <w:r w:rsidR="00176153">
        <w:t xml:space="preserve"> </w:t>
      </w:r>
      <w:r w:rsidR="00F501EA" w:rsidRPr="00F501EA">
        <w:t>participarán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instrumento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comento.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este</w:t>
      </w:r>
      <w:r w:rsidR="00176153">
        <w:t xml:space="preserve"> </w:t>
      </w:r>
      <w:r w:rsidR="00F501EA" w:rsidRPr="00F501EA">
        <w:t>instrumento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preverá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2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millar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Órgano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entrega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copia</w:t>
      </w:r>
      <w:r w:rsidR="00176153">
        <w:t xml:space="preserve"> </w:t>
      </w:r>
      <w:r w:rsidR="00F501EA" w:rsidRPr="00F501EA">
        <w:t>certificada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Acta</w:t>
      </w:r>
      <w:r w:rsidR="00176153">
        <w:t xml:space="preserve"> </w:t>
      </w:r>
      <w:r w:rsidR="00F501EA" w:rsidRPr="00F501EA">
        <w:t>Constitutiva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modificaciones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Jefatura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acreditar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personalidad,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copia</w:t>
      </w:r>
      <w:r w:rsidR="00176153">
        <w:t xml:space="preserve"> </w:t>
      </w:r>
      <w:r w:rsidR="00F501EA" w:rsidRPr="00F501EA">
        <w:t>certificada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Acta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Asamblea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fueron</w:t>
      </w:r>
      <w:r w:rsidR="00176153">
        <w:t xml:space="preserve"> </w:t>
      </w:r>
      <w:r w:rsidR="00F501EA" w:rsidRPr="00F501EA">
        <w:t>electos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integrantes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Consejo</w:t>
      </w:r>
      <w:r w:rsidR="00176153">
        <w:t xml:space="preserve"> </w:t>
      </w:r>
      <w:r w:rsidR="00F501EA" w:rsidRPr="00F501EA">
        <w:t>Directivo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Vigilancia.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apertura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beneficiada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firma</w:t>
      </w:r>
      <w:r w:rsidR="00176153">
        <w:t xml:space="preserve"> </w:t>
      </w:r>
      <w:r w:rsidR="00F501EA" w:rsidRPr="00F501EA">
        <w:t>mancomunada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Presidente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Tesorero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Consejo</w:t>
      </w:r>
      <w:r w:rsidR="00176153">
        <w:t xml:space="preserve"> </w:t>
      </w:r>
      <w:r w:rsidR="00F501EA" w:rsidRPr="00F501EA">
        <w:t>Directivo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Presidente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Comisario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Consejo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Vigilancia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SRL,</w:t>
      </w:r>
      <w:r w:rsidR="00176153">
        <w:t xml:space="preserve"> </w:t>
      </w:r>
      <w:r w:rsidR="00F501EA" w:rsidRPr="00F501EA">
        <w:t>estableciendo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distinguir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generen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depósitos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realicen.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dichas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radicarán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</w:t>
      </w:r>
      <w:r w:rsidR="00176153">
        <w:t xml:space="preserve"> </w:t>
      </w:r>
      <w:r w:rsidR="00F501EA" w:rsidRPr="00F501EA">
        <w:t>federales,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gobiernos</w:t>
      </w:r>
      <w:r w:rsidR="00176153">
        <w:t xml:space="preserve"> </w:t>
      </w:r>
      <w:r w:rsidR="00F501EA" w:rsidRPr="00F501EA">
        <w:t>estatales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(intereses)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obtengan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destinarán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corresponda</w:t>
      </w:r>
      <w:r w:rsidR="00176153">
        <w:t xml:space="preserve"> </w:t>
      </w:r>
      <w:r w:rsidR="00F501EA" w:rsidRPr="00F501EA">
        <w:t>para:</w:t>
      </w:r>
      <w:r w:rsidR="00176153">
        <w:t xml:space="preserve"> </w:t>
      </w:r>
      <w:r w:rsidR="00F501EA" w:rsidRPr="00F501EA">
        <w:t>ampliación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metas,</w:t>
      </w:r>
      <w:r w:rsidR="00176153">
        <w:t xml:space="preserve"> </w:t>
      </w:r>
      <w:r w:rsidR="00F501EA" w:rsidRPr="00F501EA">
        <w:t>estudios,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capacitación.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Las</w:t>
      </w:r>
      <w:r w:rsidR="00176153">
        <w:t xml:space="preserve"> </w:t>
      </w:r>
      <w:r w:rsidR="00F501EA" w:rsidRPr="00F501EA">
        <w:t>estimaciones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generará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beneficiada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empresa</w:t>
      </w:r>
      <w:r w:rsidR="00176153">
        <w:t xml:space="preserve"> </w:t>
      </w:r>
      <w:r w:rsidR="00F501EA" w:rsidRPr="00F501EA">
        <w:t>supervisora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contratado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requerirá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mismas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servirán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emitir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correspondiente.</w:t>
      </w:r>
    </w:p>
    <w:p w:rsidR="00F501EA" w:rsidRDefault="004A32A1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antes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31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diciembre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contrario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reintegrados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TESOFE,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numeral</w:t>
      </w:r>
      <w:r w:rsidR="00176153">
        <w:t xml:space="preserve"> </w:t>
      </w:r>
      <w:r w:rsidR="00F501EA" w:rsidRPr="00F501EA">
        <w:t>7.4.3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reintegro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responsabilidad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SRL,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medie</w:t>
      </w:r>
      <w:r w:rsidR="00176153">
        <w:t xml:space="preserve"> </w:t>
      </w:r>
      <w:r w:rsidR="00F501EA" w:rsidRPr="00F501EA">
        <w:t>comunicación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lastRenderedPageBreak/>
        <w:t>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procedimiento:</w:t>
      </w:r>
    </w:p>
    <w:p w:rsidR="00F501EA" w:rsidRP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zonas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decidido</w:t>
      </w:r>
      <w:r w:rsidR="00176153">
        <w:t xml:space="preserve"> </w:t>
      </w:r>
      <w:r w:rsidR="00F501EA" w:rsidRPr="00F501EA">
        <w:t>manejar</w:t>
      </w:r>
      <w:r w:rsidR="00176153">
        <w:t xml:space="preserve"> </w:t>
      </w:r>
      <w:r w:rsidR="00F501EA" w:rsidRPr="00F501EA">
        <w:t>directamente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establezcan</w:t>
      </w:r>
      <w:r w:rsidR="00176153">
        <w:t xml:space="preserve"> </w:t>
      </w:r>
      <w:r w:rsidR="00F501EA" w:rsidRPr="00F501EA">
        <w:t>derechos,</w:t>
      </w:r>
      <w:r w:rsidR="00176153">
        <w:t xml:space="preserve"> </w:t>
      </w:r>
      <w:r w:rsidR="00F501EA" w:rsidRPr="00F501EA">
        <w:t>obligaciones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sanciones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partes,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ellas,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aportar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porcentaje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corresponda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contraparte,</w:t>
      </w:r>
      <w:r w:rsidR="00176153">
        <w:t xml:space="preserve"> </w:t>
      </w:r>
      <w:r w:rsidR="00F501EA" w:rsidRPr="00F501EA">
        <w:t>destinar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señaladas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programa.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otorgue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usuarios,</w:t>
      </w:r>
      <w:r w:rsidR="00176153">
        <w:t xml:space="preserve"> </w:t>
      </w:r>
      <w:r w:rsidR="00F501EA" w:rsidRPr="00F501EA">
        <w:t>participarán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instrumento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comento.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entrega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copia</w:t>
      </w:r>
      <w:r w:rsidR="00176153">
        <w:t xml:space="preserve"> </w:t>
      </w:r>
      <w:r w:rsidR="00F501EA" w:rsidRPr="00F501EA">
        <w:t>certificada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Acta</w:t>
      </w:r>
      <w:r w:rsidR="00176153">
        <w:t xml:space="preserve"> </w:t>
      </w:r>
      <w:r w:rsidR="00F501EA" w:rsidRPr="00F501EA">
        <w:t>Constitutiva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acreditar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personalidad.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La</w:t>
      </w:r>
      <w:r w:rsidR="00176153">
        <w:t xml:space="preserve"> </w:t>
      </w:r>
      <w:r w:rsidR="00F501EA" w:rsidRPr="00F501EA">
        <w:t>apertura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beneficiada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firma</w:t>
      </w:r>
      <w:r w:rsidR="00176153">
        <w:t xml:space="preserve"> </w:t>
      </w:r>
      <w:r w:rsidR="00F501EA" w:rsidRPr="00F501EA">
        <w:t>mancomunada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Presidente,</w:t>
      </w:r>
      <w:r w:rsidR="00176153">
        <w:t xml:space="preserve"> </w:t>
      </w:r>
      <w:r w:rsidR="00F501EA" w:rsidRPr="00F501EA">
        <w:t>Tesorero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secretario,</w:t>
      </w:r>
      <w:r w:rsidR="00176153">
        <w:t xml:space="preserve"> </w:t>
      </w:r>
      <w:r w:rsidR="00F501EA" w:rsidRPr="00F501EA">
        <w:t>estableciendo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distinguir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generen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depósitos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realicen.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dichas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radicarán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</w:t>
      </w:r>
      <w:r w:rsidR="00176153">
        <w:t xml:space="preserve"> </w:t>
      </w:r>
      <w:r w:rsidR="00F501EA" w:rsidRPr="00F501EA">
        <w:t>federales,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gobiernos</w:t>
      </w:r>
      <w:r w:rsidR="00176153">
        <w:t xml:space="preserve"> </w:t>
      </w:r>
      <w:r w:rsidR="00F501EA" w:rsidRPr="00F501EA">
        <w:t>estatales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beneficiarios.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(intereses)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obtengan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destinarán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inversión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para:</w:t>
      </w:r>
      <w:r w:rsidR="00176153">
        <w:t xml:space="preserve"> </w:t>
      </w:r>
      <w:r w:rsidR="00F501EA" w:rsidRPr="00F501EA">
        <w:t>ampliación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metas,</w:t>
      </w:r>
      <w:r w:rsidR="00176153">
        <w:t xml:space="preserve"> </w:t>
      </w:r>
      <w:r w:rsidR="00F501EA" w:rsidRPr="00F501EA">
        <w:t>Capacitación;</w:t>
      </w:r>
      <w:r w:rsidR="00176153">
        <w:t xml:space="preserve"> </w:t>
      </w:r>
      <w:r w:rsidR="00F501EA" w:rsidRPr="00F501EA">
        <w:t>2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millar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Órgano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estipulado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Concertación.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recomienda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transfieran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Equipamiento,</w:t>
      </w:r>
      <w:r w:rsidR="00176153">
        <w:t xml:space="preserve"> </w:t>
      </w:r>
      <w:r w:rsidR="00F501EA" w:rsidRPr="00F501EA">
        <w:t>generen</w:t>
      </w:r>
      <w:r w:rsidR="00176153">
        <w:t xml:space="preserve"> </w:t>
      </w:r>
      <w:r w:rsidR="00F501EA" w:rsidRPr="00F501EA">
        <w:t>intereses.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Las</w:t>
      </w:r>
      <w:r w:rsidR="00176153">
        <w:t xml:space="preserve"> </w:t>
      </w:r>
      <w:r w:rsidR="00F501EA" w:rsidRPr="00F501EA">
        <w:t>estimaciones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generará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beneficiada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empresa</w:t>
      </w:r>
      <w:r w:rsidR="00176153">
        <w:t xml:space="preserve"> </w:t>
      </w:r>
      <w:r w:rsidR="00F501EA" w:rsidRPr="00F501EA">
        <w:t>supervisora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contratado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requerirá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</w:t>
      </w:r>
      <w:r w:rsidR="00176153">
        <w:t xml:space="preserve"> </w:t>
      </w:r>
      <w:r w:rsidR="00F501EA" w:rsidRPr="00F501EA">
        <w:t>de</w:t>
      </w:r>
      <w:r w:rsidR="004C2E9C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mismas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servirán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emitir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correspondiente.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Los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ahorros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antes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31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diciembre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contrario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reintegrados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TESOFE,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numeral</w:t>
      </w:r>
      <w:r w:rsidR="00176153">
        <w:t xml:space="preserve"> </w:t>
      </w:r>
      <w:r w:rsidR="00F501EA" w:rsidRPr="00F501EA">
        <w:t>7.4.3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devengados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reintegro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responsabilidad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sin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medie</w:t>
      </w:r>
      <w:r w:rsidR="00176153">
        <w:t xml:space="preserve"> </w:t>
      </w:r>
      <w:r w:rsidR="00F501EA" w:rsidRPr="00F501EA">
        <w:t>comunicación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b/>
          <w:szCs w:val="22"/>
        </w:rPr>
        <w:t>III)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030089" w:rsidP="00450B1A">
      <w:pPr>
        <w:pStyle w:val="ROMANOS"/>
        <w:spacing w:line="360" w:lineRule="auto"/>
      </w:pPr>
      <w:r>
        <w:t>●</w:t>
      </w:r>
      <w:r w:rsidR="00F501EA" w:rsidRPr="00F501EA">
        <w:tab/>
        <w:t>El</w:t>
      </w:r>
      <w:r w:rsidR="00176153">
        <w:t xml:space="preserve"> </w:t>
      </w:r>
      <w:r w:rsidR="00F501EA" w:rsidRPr="00F501EA">
        <w:t>beneficiario</w:t>
      </w:r>
      <w:r w:rsidR="00176153">
        <w:t xml:space="preserve"> </w:t>
      </w:r>
      <w:r w:rsidR="00F501EA" w:rsidRPr="00F501EA">
        <w:t>celebrará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firmará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donde</w:t>
      </w:r>
      <w:r w:rsidR="00176153">
        <w:t xml:space="preserve"> </w:t>
      </w:r>
      <w:r w:rsidR="00F501EA" w:rsidRPr="00F501EA">
        <w:t>se</w:t>
      </w:r>
      <w:r w:rsidR="004C2E9C">
        <w:t xml:space="preserve"> </w:t>
      </w:r>
      <w:r w:rsidR="00F501EA" w:rsidRPr="00F501EA">
        <w:t>compromete</w:t>
      </w:r>
      <w:r w:rsidR="00176153">
        <w:t xml:space="preserve"> </w:t>
      </w:r>
      <w:r w:rsidR="00F501EA" w:rsidRPr="00F501EA">
        <w:t>a:</w:t>
      </w:r>
    </w:p>
    <w:p w:rsidR="00F501EA" w:rsidRDefault="00F501EA" w:rsidP="00450B1A">
      <w:pPr>
        <w:pStyle w:val="INCISO"/>
        <w:spacing w:line="360" w:lineRule="auto"/>
      </w:pPr>
      <w:r w:rsidRPr="00F501EA">
        <w:t>1.</w:t>
      </w:r>
      <w:r w:rsidR="00030089">
        <w:tab/>
      </w:r>
      <w:r w:rsidRPr="00F501EA">
        <w:t>Apegarse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cumplir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normatividad</w:t>
      </w:r>
      <w:r w:rsidR="00176153">
        <w:t xml:space="preserve"> </w:t>
      </w:r>
      <w:r w:rsidRPr="00F501EA">
        <w:t>vigente</w:t>
      </w:r>
      <w:r w:rsidR="00176153">
        <w:t xml:space="preserve"> </w:t>
      </w:r>
      <w:r w:rsidRPr="00F501EA">
        <w:t>emitida</w:t>
      </w:r>
      <w:r w:rsidR="00176153">
        <w:t xml:space="preserve"> </w:t>
      </w:r>
      <w:r w:rsidRPr="00F501EA">
        <w:t>por</w:t>
      </w:r>
      <w:r w:rsidR="00176153">
        <w:t xml:space="preserve"> </w:t>
      </w:r>
      <w:r w:rsidRPr="00F501EA">
        <w:t>Comisión</w:t>
      </w:r>
      <w:r w:rsidR="00176153">
        <w:t xml:space="preserve"> </w:t>
      </w:r>
      <w:r w:rsidRPr="00F501EA">
        <w:t>para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operación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componente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Rehabilitación,</w:t>
      </w:r>
      <w:r w:rsidR="00176153">
        <w:t xml:space="preserve"> </w:t>
      </w:r>
      <w:r w:rsidRPr="00F501EA">
        <w:t>Modernización,</w:t>
      </w:r>
      <w:r w:rsidR="00176153">
        <w:t xml:space="preserve"> </w:t>
      </w:r>
      <w:r w:rsidRPr="00F501EA">
        <w:t>Tecnificación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Equipamiento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Unidades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Riego.</w:t>
      </w:r>
    </w:p>
    <w:p w:rsidR="00F501EA" w:rsidRDefault="00F501EA" w:rsidP="00450B1A">
      <w:pPr>
        <w:pStyle w:val="INCISO"/>
        <w:spacing w:line="360" w:lineRule="auto"/>
      </w:pPr>
      <w:r w:rsidRPr="00F501EA">
        <w:t>2.</w:t>
      </w:r>
      <w:r w:rsidR="00030089">
        <w:tab/>
      </w:r>
      <w:r w:rsidRPr="00F501EA">
        <w:t>Aportar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contraparte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les</w:t>
      </w:r>
      <w:r w:rsidR="00176153">
        <w:t xml:space="preserve"> </w:t>
      </w:r>
      <w:r w:rsidRPr="00F501EA">
        <w:t>corresponde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al</w:t>
      </w:r>
      <w:r w:rsidR="00176153">
        <w:t xml:space="preserve"> </w:t>
      </w:r>
      <w:r w:rsidRPr="00F501EA">
        <w:t>menos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50%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costo</w:t>
      </w:r>
      <w:r w:rsidR="00176153">
        <w:t xml:space="preserve"> </w:t>
      </w:r>
      <w:r w:rsidRPr="00F501EA">
        <w:t>total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puede</w:t>
      </w:r>
      <w:r w:rsidR="00176153">
        <w:t xml:space="preserve"> </w:t>
      </w:r>
      <w:r w:rsidRPr="00F501EA">
        <w:t>ser</w:t>
      </w:r>
      <w:r w:rsidR="00176153">
        <w:t xml:space="preserve"> </w:t>
      </w:r>
      <w:r w:rsidRPr="00F501EA">
        <w:t>integrada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económicos,</w:t>
      </w:r>
      <w:r w:rsidR="00176153">
        <w:t xml:space="preserve"> </w:t>
      </w:r>
      <w:r w:rsidRPr="00F501EA">
        <w:t>mano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obra,</w:t>
      </w:r>
      <w:r w:rsidR="00176153">
        <w:t xml:space="preserve"> </w:t>
      </w:r>
      <w:r w:rsidRPr="00F501EA">
        <w:t>materiales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construcción,</w:t>
      </w:r>
      <w:r w:rsidR="00176153">
        <w:t xml:space="preserve"> </w:t>
      </w:r>
      <w:r w:rsidRPr="00F501EA">
        <w:t>y/o</w:t>
      </w:r>
      <w:r w:rsidR="00176153">
        <w:t xml:space="preserve"> </w:t>
      </w:r>
      <w:r w:rsidRPr="00F501EA">
        <w:t>cualquier</w:t>
      </w:r>
      <w:r w:rsidR="00176153">
        <w:t xml:space="preserve"> </w:t>
      </w:r>
      <w:r w:rsidRPr="00F501EA">
        <w:t>tipo</w:t>
      </w:r>
      <w:r w:rsidR="00176153">
        <w:t xml:space="preserve"> </w:t>
      </w:r>
      <w:r w:rsidRPr="00F501EA">
        <w:lastRenderedPageBreak/>
        <w:t>de</w:t>
      </w:r>
      <w:r w:rsidR="00176153">
        <w:t xml:space="preserve"> </w:t>
      </w:r>
      <w:r w:rsidRPr="00F501EA">
        <w:t>apoyo</w:t>
      </w:r>
      <w:r w:rsidR="00176153">
        <w:t xml:space="preserve"> </w:t>
      </w:r>
      <w:r w:rsidRPr="00F501EA">
        <w:t>estatal</w:t>
      </w:r>
      <w:r w:rsidR="00176153">
        <w:t xml:space="preserve"> </w:t>
      </w:r>
      <w:r w:rsidRPr="00F501EA">
        <w:t>y/o</w:t>
      </w:r>
      <w:r w:rsidR="00176153">
        <w:t xml:space="preserve"> </w:t>
      </w:r>
      <w:r w:rsidRPr="00F501EA">
        <w:t>municipal.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estos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con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aportación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hasta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50%</w:t>
      </w:r>
      <w:r w:rsidR="00176153">
        <w:t xml:space="preserve"> </w:t>
      </w:r>
      <w:r w:rsidRPr="00F501EA">
        <w:t>de</w:t>
      </w:r>
      <w:r w:rsidR="00176153">
        <w:t xml:space="preserve"> </w:t>
      </w:r>
      <w:r w:rsidRPr="00F501EA">
        <w:t>la</w:t>
      </w:r>
      <w:r w:rsidR="00176153">
        <w:t xml:space="preserve"> </w:t>
      </w:r>
      <w:r w:rsidRPr="00F501EA">
        <w:t>Comisión,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cubrirá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importe</w:t>
      </w:r>
      <w:r w:rsidR="00176153">
        <w:t xml:space="preserve"> </w:t>
      </w:r>
      <w:r w:rsidRPr="00F501EA">
        <w:t>total</w:t>
      </w:r>
      <w:r w:rsidR="00176153">
        <w:t xml:space="preserve"> </w:t>
      </w:r>
      <w:r w:rsidRPr="00F501EA">
        <w:t>del</w:t>
      </w:r>
      <w:r w:rsidR="00176153">
        <w:t xml:space="preserve"> </w:t>
      </w:r>
      <w:r w:rsidRPr="00F501EA">
        <w:t>contrato</w:t>
      </w:r>
      <w:r w:rsidR="00176153">
        <w:t xml:space="preserve"> </w:t>
      </w:r>
      <w:r w:rsidRPr="00F501EA">
        <w:t>que</w:t>
      </w:r>
      <w:r w:rsidR="00176153">
        <w:t xml:space="preserve"> </w:t>
      </w:r>
      <w:r w:rsidRPr="00F501EA">
        <w:t>en</w:t>
      </w:r>
      <w:r w:rsidR="00176153">
        <w:t xml:space="preserve"> </w:t>
      </w:r>
      <w:r w:rsidRPr="00F501EA">
        <w:t>su</w:t>
      </w:r>
      <w:r w:rsidR="00176153">
        <w:t xml:space="preserve"> </w:t>
      </w:r>
      <w:r w:rsidRPr="00F501EA">
        <w:t>caso</w:t>
      </w:r>
      <w:r w:rsidR="00176153">
        <w:t xml:space="preserve"> </w:t>
      </w:r>
      <w:r w:rsidRPr="00F501EA">
        <w:t>se</w:t>
      </w:r>
      <w:r w:rsidR="00176153">
        <w:t xml:space="preserve"> </w:t>
      </w:r>
      <w:r w:rsidRPr="00F501EA">
        <w:t>formalice.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atribuciones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6.2.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interpretar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administrativamente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contenidas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Asimismo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analizará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conocimiento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SHCP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similares,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recomendaciones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medidas.</w:t>
      </w:r>
    </w:p>
    <w:p w:rsidR="00F501EA" w:rsidRPr="00817FA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60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consultarse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en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la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página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de</w:t>
      </w:r>
      <w:r w:rsidR="00176153">
        <w:rPr>
          <w:szCs w:val="22"/>
        </w:rPr>
        <w:t xml:space="preserve"> </w:t>
      </w:r>
      <w:r w:rsidRPr="00817FAA">
        <w:rPr>
          <w:szCs w:val="22"/>
        </w:rPr>
        <w:t>internet</w:t>
      </w:r>
      <w:r w:rsidR="00176153">
        <w:rPr>
          <w:szCs w:val="22"/>
        </w:rPr>
        <w:t xml:space="preserve"> </w:t>
      </w:r>
      <w:r w:rsidRPr="00817FAA">
        <w:rPr>
          <w:szCs w:val="22"/>
          <w:u w:val="single"/>
        </w:rPr>
        <w:t>http://www.conagua.gob.mx/</w:t>
      </w:r>
      <w:r w:rsidRPr="00817FAA">
        <w:rPr>
          <w:szCs w:val="22"/>
        </w:rPr>
        <w:t>.</w:t>
      </w:r>
    </w:p>
    <w:p w:rsidR="00450B1A" w:rsidRDefault="00450B1A" w:rsidP="00450B1A">
      <w:pPr>
        <w:pStyle w:val="Texto"/>
        <w:spacing w:line="240" w:lineRule="exact"/>
        <w:ind w:firstLine="0"/>
        <w:rPr>
          <w:b/>
          <w:szCs w:val="22"/>
        </w:rPr>
      </w:pPr>
    </w:p>
    <w:p w:rsidR="00450B1A" w:rsidRDefault="00450B1A" w:rsidP="00450B1A">
      <w:pPr>
        <w:pStyle w:val="Texto"/>
        <w:spacing w:line="240" w:lineRule="exact"/>
        <w:ind w:firstLine="0"/>
        <w:rPr>
          <w:b/>
          <w:szCs w:val="22"/>
        </w:rPr>
      </w:pPr>
    </w:p>
    <w:p w:rsidR="00F501EA" w:rsidRDefault="00F501EA" w:rsidP="00450B1A">
      <w:pPr>
        <w:pStyle w:val="Texto"/>
        <w:spacing w:line="240" w:lineRule="exact"/>
        <w:ind w:firstLine="0"/>
        <w:rPr>
          <w:b/>
          <w:szCs w:val="22"/>
        </w:rPr>
      </w:pPr>
      <w:r w:rsidRPr="00F501EA">
        <w:rPr>
          <w:b/>
          <w:szCs w:val="22"/>
        </w:rPr>
        <w:t>Artículo.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7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Operación.</w:t>
      </w:r>
    </w:p>
    <w:p w:rsidR="00F501EA" w:rsidRDefault="00F501EA" w:rsidP="00450B1A">
      <w:pPr>
        <w:pStyle w:val="Texto"/>
        <w:spacing w:line="240" w:lineRule="exact"/>
        <w:ind w:firstLine="0"/>
        <w:rPr>
          <w:szCs w:val="22"/>
        </w:rPr>
      </w:pPr>
      <w:r w:rsidRPr="00F501EA">
        <w:rPr>
          <w:szCs w:val="22"/>
        </w:rPr>
        <w:t>7.1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plazos</w:t>
      </w:r>
    </w:p>
    <w:p w:rsidR="00F501EA" w:rsidRPr="00F501EA" w:rsidRDefault="00F501EA" w:rsidP="00FA5660">
      <w:pPr>
        <w:pStyle w:val="Texto"/>
        <w:spacing w:line="240" w:lineRule="exact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límite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siguientes:</w:t>
      </w:r>
    </w:p>
    <w:tbl>
      <w:tblPr>
        <w:tblW w:w="8712" w:type="dxa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752"/>
        <w:gridCol w:w="4960"/>
      </w:tblGrid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501EA" w:rsidRPr="00F501EA" w:rsidRDefault="00F501EA" w:rsidP="00FA5660">
            <w:pPr>
              <w:pStyle w:val="Texto"/>
              <w:spacing w:line="240" w:lineRule="exact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Actividad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FA5660">
            <w:pPr>
              <w:pStyle w:val="Texto"/>
              <w:spacing w:line="240" w:lineRule="exact"/>
              <w:ind w:firstLine="0"/>
              <w:jc w:val="center"/>
              <w:rPr>
                <w:b/>
                <w:szCs w:val="22"/>
              </w:rPr>
            </w:pPr>
            <w:r w:rsidRPr="00F501EA">
              <w:rPr>
                <w:b/>
                <w:szCs w:val="22"/>
              </w:rPr>
              <w:t>Plazo</w:t>
            </w:r>
            <w:r w:rsidR="00176153">
              <w:rPr>
                <w:b/>
                <w:szCs w:val="22"/>
              </w:rPr>
              <w:t xml:space="preserve"> </w:t>
            </w:r>
            <w:r w:rsidRPr="00F501EA">
              <w:rPr>
                <w:b/>
                <w:szCs w:val="22"/>
              </w:rPr>
              <w:t>Límite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</w:pPr>
            <w:r w:rsidRPr="00F501EA">
              <w:t>Inicio</w:t>
            </w:r>
            <w:r w:rsidR="00176153">
              <w:t xml:space="preserve"> </w:t>
            </w:r>
            <w:r w:rsidRPr="00F501EA">
              <w:t>de</w:t>
            </w:r>
            <w:r w:rsidR="00176153">
              <w:t xml:space="preserve"> </w:t>
            </w:r>
            <w:r w:rsidRPr="00F501EA">
              <w:t>recepción</w:t>
            </w:r>
            <w:r w:rsidR="00176153">
              <w:t xml:space="preserve"> </w:t>
            </w:r>
            <w:r w:rsidRPr="00F501EA">
              <w:t>de</w:t>
            </w:r>
            <w:r w:rsidR="00176153">
              <w:t xml:space="preserve"> </w:t>
            </w:r>
            <w:r w:rsidRPr="00F501EA">
              <w:t>solicitudes.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</w:pPr>
            <w:r w:rsidRPr="00F501EA">
              <w:t>Primer</w:t>
            </w:r>
            <w:r w:rsidR="00176153">
              <w:t xml:space="preserve"> </w:t>
            </w:r>
            <w:r w:rsidRPr="00F501EA">
              <w:t>día</w:t>
            </w:r>
            <w:r w:rsidR="00176153">
              <w:t xml:space="preserve"> </w:t>
            </w:r>
            <w:r w:rsidRPr="00F501EA">
              <w:t>hábil</w:t>
            </w:r>
            <w:r w:rsidR="00176153">
              <w:t xml:space="preserve"> </w:t>
            </w:r>
            <w:r w:rsidRPr="00F501EA">
              <w:t>del</w:t>
            </w:r>
            <w:r w:rsidR="00176153">
              <w:t xml:space="preserve"> </w:t>
            </w:r>
            <w:r w:rsidRPr="00F501EA">
              <w:t>año</w:t>
            </w:r>
            <w:r w:rsidR="00176153">
              <w:t xml:space="preserve"> </w:t>
            </w:r>
            <w:r w:rsidRPr="00F501EA">
              <w:t>inmediato</w:t>
            </w:r>
            <w:r w:rsidR="00176153">
              <w:t xml:space="preserve"> </w:t>
            </w:r>
            <w:r w:rsidRPr="00F501EA">
              <w:t>anterior.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</w:pPr>
            <w:r w:rsidRPr="00F501EA">
              <w:t>Cierre</w:t>
            </w:r>
            <w:r w:rsidR="00176153">
              <w:t xml:space="preserve"> </w:t>
            </w:r>
            <w:r w:rsidRPr="00F501EA">
              <w:t>de</w:t>
            </w:r>
            <w:r w:rsidR="00176153">
              <w:t xml:space="preserve"> </w:t>
            </w:r>
            <w:r w:rsidRPr="00F501EA">
              <w:t>recepción</w:t>
            </w:r>
            <w:r w:rsidR="00176153">
              <w:t xml:space="preserve"> </w:t>
            </w:r>
            <w:r w:rsidRPr="00F501EA">
              <w:t>de</w:t>
            </w:r>
            <w:r w:rsidR="00176153">
              <w:t xml:space="preserve"> </w:t>
            </w:r>
            <w:r w:rsidRPr="00F501EA">
              <w:t>solicitudes.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</w:pPr>
            <w:r w:rsidRPr="00F501EA">
              <w:t>Último</w:t>
            </w:r>
            <w:r w:rsidR="00176153">
              <w:t xml:space="preserve"> </w:t>
            </w:r>
            <w:r w:rsidRPr="00F501EA">
              <w:t>día</w:t>
            </w:r>
            <w:r w:rsidR="00176153">
              <w:t xml:space="preserve"> </w:t>
            </w:r>
            <w:r w:rsidRPr="00F501EA">
              <w:t>hábil</w:t>
            </w:r>
            <w:r w:rsidR="00176153">
              <w:t xml:space="preserve"> </w:t>
            </w:r>
            <w:r w:rsidRPr="00F501EA">
              <w:t>del</w:t>
            </w:r>
            <w:r w:rsidR="00176153">
              <w:t xml:space="preserve"> </w:t>
            </w:r>
            <w:r w:rsidRPr="00F501EA">
              <w:t>año</w:t>
            </w:r>
            <w:r w:rsidR="00176153">
              <w:t xml:space="preserve"> </w:t>
            </w:r>
            <w:r w:rsidRPr="00F501EA">
              <w:t>inmediato</w:t>
            </w:r>
            <w:r w:rsidR="00176153">
              <w:t xml:space="preserve"> </w:t>
            </w:r>
            <w:r w:rsidRPr="00F501EA">
              <w:t>anterior</w:t>
            </w:r>
            <w:r w:rsidR="00176153">
              <w:t xml:space="preserve"> </w:t>
            </w:r>
            <w:r w:rsidRPr="00F501EA">
              <w:t>o</w:t>
            </w:r>
            <w:r w:rsidR="00176153">
              <w:t xml:space="preserve"> </w:t>
            </w:r>
            <w:r w:rsidRPr="00F501EA">
              <w:t>hasta</w:t>
            </w:r>
            <w:r w:rsidR="00176153">
              <w:t xml:space="preserve"> </w:t>
            </w:r>
            <w:r w:rsidRPr="00F501EA">
              <w:t>agotar</w:t>
            </w:r>
            <w:r w:rsidR="00176153">
              <w:t xml:space="preserve"> </w:t>
            </w:r>
            <w:r w:rsidRPr="00F501EA">
              <w:t>disponibilidad</w:t>
            </w:r>
            <w:r w:rsidR="00176153">
              <w:t xml:space="preserve"> </w:t>
            </w:r>
            <w:r w:rsidRPr="00F501EA">
              <w:t>presupuestal</w:t>
            </w:r>
            <w:r w:rsidR="00176153">
              <w:t xml:space="preserve"> </w:t>
            </w:r>
            <w:r w:rsidRPr="00F501EA">
              <w:t>en</w:t>
            </w:r>
            <w:r w:rsidR="00176153">
              <w:t xml:space="preserve"> </w:t>
            </w:r>
            <w:r w:rsidRPr="00F501EA">
              <w:t>los</w:t>
            </w:r>
            <w:r w:rsidR="00176153">
              <w:t xml:space="preserve"> </w:t>
            </w:r>
            <w:r w:rsidRPr="00F501EA">
              <w:t>DGOC</w:t>
            </w:r>
            <w:r w:rsidR="00176153">
              <w:t xml:space="preserve"> </w:t>
            </w:r>
            <w:r w:rsidRPr="00F501EA">
              <w:t>y</w:t>
            </w:r>
            <w:r w:rsidR="00176153">
              <w:t xml:space="preserve"> </w:t>
            </w:r>
            <w:r w:rsidRPr="00F501EA">
              <w:t>DL.</w:t>
            </w:r>
            <w:r w:rsidR="00176153">
              <w:rPr>
                <w:color w:val="FF0000"/>
              </w:rPr>
              <w:t xml:space="preserve"> 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Notificación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caso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observaciones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documentos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faltantes.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10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partir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recepción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solicitud</w:t>
            </w:r>
            <w:r w:rsidR="00176153">
              <w:rPr>
                <w:szCs w:val="22"/>
              </w:rPr>
              <w:t xml:space="preserve"> 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Plazo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respuesta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observaciones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complemento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documentos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faltantes.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10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posteriores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notificación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observaciones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documentos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faltantes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Dictamen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solicitudes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20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vez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que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expediente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esté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debidamente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integrado.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Notificación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Inscripción</w:t>
            </w:r>
            <w:r w:rsidR="00176153">
              <w:rPr>
                <w:szCs w:val="22"/>
              </w:rPr>
              <w:t xml:space="preserve"> 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10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posteriores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emisión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Dictamen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Formalización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Anexos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Ejecución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Convenios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Concertación,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cuando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aplique.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Último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marzo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año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correspondiente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color w:val="00FFFF"/>
                <w:szCs w:val="22"/>
              </w:rPr>
            </w:pPr>
            <w:r w:rsidRPr="00F501EA">
              <w:rPr>
                <w:szCs w:val="22"/>
              </w:rPr>
              <w:t>Publicación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listado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beneficiarios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que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otorgó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0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15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posteriores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cierre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Cuenta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Pública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ejercicio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fiscal.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8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federales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Unidades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Riego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Temporal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Tecnificado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Default="00F501EA" w:rsidP="00176153">
            <w:pPr>
              <w:pStyle w:val="Texto"/>
              <w:spacing w:line="228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Conforme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disponibilidad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presupuestal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existente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sistemas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financieros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Comisión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FOFAE´s</w:t>
            </w:r>
            <w:proofErr w:type="spellEnd"/>
            <w:r w:rsidRPr="00F501EA">
              <w:rPr>
                <w:szCs w:val="22"/>
              </w:rPr>
              <w:t>: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Formalización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Anexos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Ejecución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clabes</w:t>
            </w:r>
            <w:proofErr w:type="spellEnd"/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interbancarias.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usuarios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hidroagricolas</w:t>
            </w:r>
            <w:proofErr w:type="spellEnd"/>
            <w:r w:rsidRPr="00F501EA">
              <w:rPr>
                <w:szCs w:val="22"/>
              </w:rPr>
              <w:t>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Formalización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Convenios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Concertación.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clabes</w:t>
            </w:r>
            <w:proofErr w:type="spellEnd"/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interbancarias.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8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apoyos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federales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lastRenderedPageBreak/>
              <w:t>Distritos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Riego,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Cuentas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Bancarias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ACU,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SRL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FOFAE.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28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lastRenderedPageBreak/>
              <w:t>Acorde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disponibilidad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presupuestal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existente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lastRenderedPageBreak/>
              <w:t>sistemas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financieros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Comisión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inicio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está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sujeto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a: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cuentas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bancarias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ACU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SRL: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Formalización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Convenios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Concertación.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rectificación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clabes</w:t>
            </w:r>
            <w:proofErr w:type="spellEnd"/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interbancarias.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Radicación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FOFAE´s</w:t>
            </w:r>
            <w:proofErr w:type="spellEnd"/>
            <w:r w:rsidRPr="00F501EA">
              <w:rPr>
                <w:szCs w:val="22"/>
              </w:rPr>
              <w:t>: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Formalización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Anexos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Ejecución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Técnico.</w:t>
            </w:r>
          </w:p>
          <w:p w:rsidR="00F501EA" w:rsidRPr="00F501EA" w:rsidRDefault="00F501EA" w:rsidP="00176153">
            <w:pPr>
              <w:pStyle w:val="Texto"/>
              <w:spacing w:line="228" w:lineRule="exact"/>
              <w:ind w:left="288" w:hanging="288"/>
              <w:rPr>
                <w:szCs w:val="22"/>
              </w:rPr>
            </w:pPr>
            <w:r w:rsidRPr="00F501EA">
              <w:rPr>
                <w:szCs w:val="22"/>
              </w:rPr>
              <w:t>-</w:t>
            </w:r>
            <w:r w:rsidRPr="00F501EA">
              <w:rPr>
                <w:szCs w:val="22"/>
              </w:rPr>
              <w:tab/>
              <w:t>Ratificación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rectificación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clabes</w:t>
            </w:r>
            <w:proofErr w:type="spellEnd"/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interbancarias.</w:t>
            </w:r>
          </w:p>
        </w:tc>
      </w:tr>
      <w:tr w:rsidR="00F501EA" w:rsidRPr="00F501EA">
        <w:trPr>
          <w:trHeight w:val="20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74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lastRenderedPageBreak/>
              <w:t>Informe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cierre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ejercicio,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parte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Organismos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Cuenca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Direcciones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Locales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Comisión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Conagua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entidad,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cuando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recursos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autoricen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Comité</w:t>
            </w:r>
            <w:r w:rsidR="00176153">
              <w:rPr>
                <w:szCs w:val="22"/>
              </w:rPr>
              <w:t xml:space="preserve"> </w:t>
            </w:r>
            <w:proofErr w:type="spellStart"/>
            <w:r w:rsidRPr="00F501EA">
              <w:rPr>
                <w:szCs w:val="22"/>
              </w:rPr>
              <w:t>Hidroagrícola</w:t>
            </w:r>
            <w:proofErr w:type="spellEnd"/>
            <w:r w:rsidRPr="00F501EA">
              <w:rPr>
                <w:szCs w:val="22"/>
              </w:rPr>
              <w:t>,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y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Comité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Técnico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FOFAE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cuando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los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recursos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se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autoricen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por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Fideicomiso.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1EA" w:rsidRPr="00F501EA" w:rsidRDefault="00F501EA" w:rsidP="00176153">
            <w:pPr>
              <w:pStyle w:val="Texto"/>
              <w:spacing w:line="274" w:lineRule="exact"/>
              <w:ind w:firstLine="0"/>
              <w:rPr>
                <w:szCs w:val="22"/>
              </w:rPr>
            </w:pPr>
            <w:r w:rsidRPr="00F501EA">
              <w:rPr>
                <w:szCs w:val="22"/>
              </w:rPr>
              <w:t>Último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día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hábil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enero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del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año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inmediato</w:t>
            </w:r>
            <w:r w:rsidR="00176153">
              <w:rPr>
                <w:szCs w:val="22"/>
              </w:rPr>
              <w:t xml:space="preserve"> </w:t>
            </w:r>
            <w:r w:rsidRPr="00F501EA">
              <w:rPr>
                <w:szCs w:val="22"/>
              </w:rPr>
              <w:t>posterior.</w:t>
            </w:r>
          </w:p>
        </w:tc>
      </w:tr>
    </w:tbl>
    <w:p w:rsidR="00F501EA" w:rsidRPr="00F501EA" w:rsidRDefault="00F501EA" w:rsidP="00176153">
      <w:pPr>
        <w:pStyle w:val="Texto"/>
        <w:spacing w:line="274" w:lineRule="exact"/>
        <w:rPr>
          <w:szCs w:val="22"/>
        </w:rPr>
      </w:pP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después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agotar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inmediato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alguna(s)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solicitud(es)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prórroga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falta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pasará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ocupar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último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fecha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sustituirse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tiempo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estipulado.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Jefatura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expediente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rechazada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notificarán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razones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jerarquización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aprueba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rechazada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notificará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razones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comunicada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flujo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diversas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involucradas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obtener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III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7.1.1.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supuestos: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No</w:t>
      </w:r>
      <w:r w:rsidR="00176153">
        <w:t xml:space="preserve"> </w:t>
      </w:r>
      <w:r w:rsidR="00F501EA" w:rsidRPr="00F501EA">
        <w:t>haber</w:t>
      </w:r>
      <w:r w:rsidR="00176153">
        <w:t xml:space="preserve"> </w:t>
      </w:r>
      <w:r w:rsidR="00F501EA" w:rsidRPr="00F501EA">
        <w:t>presentado,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cierre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anterior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participado,</w:t>
      </w:r>
      <w:r w:rsidR="00176153">
        <w:t xml:space="preserve"> </w:t>
      </w:r>
      <w:r w:rsidR="00F501EA" w:rsidRPr="00F501EA">
        <w:t>según</w:t>
      </w:r>
      <w:r w:rsidR="00176153">
        <w:t xml:space="preserve"> </w:t>
      </w:r>
      <w:r w:rsidR="00F501EA" w:rsidRPr="00F501EA">
        <w:t>corresponda.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No</w:t>
      </w:r>
      <w:r w:rsidR="00176153">
        <w:t xml:space="preserve"> </w:t>
      </w:r>
      <w:r w:rsidR="00F501EA" w:rsidRPr="00F501EA">
        <w:t>formalizar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fechas</w:t>
      </w:r>
      <w:r w:rsidR="00176153">
        <w:t xml:space="preserve"> </w:t>
      </w:r>
      <w:r w:rsidR="00F501EA" w:rsidRPr="00F501EA">
        <w:t>establecidas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Técnico,</w:t>
      </w:r>
      <w:r w:rsidR="00176153">
        <w:t xml:space="preserve"> </w:t>
      </w:r>
      <w:r w:rsidR="00F501EA" w:rsidRPr="00F501EA">
        <w:t>convenios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Acciones.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Retrasarse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contratación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convenidas.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Retrasarse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físico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ejercer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causas</w:t>
      </w:r>
      <w:r w:rsidR="00176153">
        <w:t xml:space="preserve"> </w:t>
      </w:r>
      <w:r w:rsidR="00F501EA" w:rsidRPr="00F501EA">
        <w:t>imputables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ejecutores.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En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último</w:t>
      </w:r>
      <w:r w:rsidR="00176153">
        <w:t xml:space="preserve"> </w:t>
      </w:r>
      <w:r w:rsidR="00F501EA" w:rsidRPr="00F501EA">
        <w:t>día</w:t>
      </w:r>
      <w:r w:rsidR="00176153">
        <w:t xml:space="preserve"> </w:t>
      </w:r>
      <w:r w:rsidR="00F501EA" w:rsidRPr="00F501EA">
        <w:t>hábil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junio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realizado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depósito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bancaria</w:t>
      </w:r>
      <w:r w:rsidR="00176153">
        <w:t xml:space="preserve"> </w:t>
      </w:r>
      <w:r w:rsidR="00F501EA" w:rsidRPr="00F501EA">
        <w:t>específica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podrá</w:t>
      </w:r>
      <w:r w:rsidR="00176153">
        <w:t xml:space="preserve"> </w:t>
      </w:r>
      <w:r w:rsidR="00F501EA" w:rsidRPr="00F501EA">
        <w:t>reasignar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faltante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radicar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esa</w:t>
      </w:r>
      <w:r w:rsidR="00176153">
        <w:t xml:space="preserve"> </w:t>
      </w:r>
      <w:r w:rsidR="00F501EA" w:rsidRPr="00F501EA">
        <w:t>fecha.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concentrados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prioritarias,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reasignados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demuestren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agilizar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adecuada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suscribirse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reasignación,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traslado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quedarán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fechas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7.1.2.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iniciativas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actualizará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periódicamente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sólo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dictaminadas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favorablemente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sanciones.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7.2.1.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acorde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existente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atendiendo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numeral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plazos”.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suspender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extraordinarias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imprevisibles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hacerlo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causas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fuerza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razón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género,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raza,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credo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religioso,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socio-económica,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implique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discriminación.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requerida;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acudir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12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adquieren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respuesta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escrito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dictamen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interesados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individual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colectiva,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comunicarles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faltante.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ningún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derecho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simple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hecho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demostrar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7.2.2.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conducirse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requerida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adquiere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siguiente: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Hacer</w:t>
      </w:r>
      <w:r w:rsidR="00176153">
        <w:t xml:space="preserve"> </w:t>
      </w:r>
      <w:r w:rsidR="00F501EA" w:rsidRPr="00F501EA">
        <w:t>efectivo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plazo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programa.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Aportar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le</w:t>
      </w:r>
      <w:r w:rsidR="00176153">
        <w:t xml:space="preserve"> </w:t>
      </w:r>
      <w:r w:rsidR="00F501EA" w:rsidRPr="00F501EA">
        <w:t>corresponda,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puede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económicos,</w:t>
      </w:r>
      <w:r w:rsidR="00176153">
        <w:t xml:space="preserve"> </w:t>
      </w:r>
      <w:r w:rsidR="00F501EA" w:rsidRPr="00F501EA">
        <w:t>mano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obra,</w:t>
      </w:r>
      <w:r w:rsidR="00176153">
        <w:t xml:space="preserve"> </w:t>
      </w:r>
      <w:r w:rsidR="00F501EA" w:rsidRPr="00F501EA">
        <w:t>materiales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construcción,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cualquier</w:t>
      </w:r>
      <w:r w:rsidR="00176153">
        <w:t xml:space="preserve"> </w:t>
      </w:r>
      <w:r w:rsidR="00F501EA" w:rsidRPr="00F501EA">
        <w:t>tipo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relacionado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Cuando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soliciten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sea</w:t>
      </w:r>
      <w:r w:rsidR="00176153">
        <w:t xml:space="preserve"> </w:t>
      </w:r>
      <w:r w:rsidR="00F501EA" w:rsidRPr="00F501EA">
        <w:t>aportada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parcialmente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mano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obra,</w:t>
      </w:r>
      <w:r w:rsidR="00176153">
        <w:t xml:space="preserve"> </w:t>
      </w:r>
      <w:r w:rsidR="00F501EA" w:rsidRPr="00F501EA">
        <w:t>materiales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construcción,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cualquier</w:t>
      </w:r>
      <w:r w:rsidR="00176153">
        <w:t xml:space="preserve"> </w:t>
      </w:r>
      <w:r w:rsidR="00F501EA" w:rsidRPr="00F501EA">
        <w:t>otro</w:t>
      </w:r>
      <w:r w:rsidR="00176153">
        <w:t xml:space="preserve"> </w:t>
      </w:r>
      <w:r w:rsidR="00F501EA" w:rsidRPr="00F501EA">
        <w:t>tipo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relacionado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acciones,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conceptos</w:t>
      </w:r>
      <w:r w:rsidR="00176153">
        <w:t xml:space="preserve"> </w:t>
      </w:r>
      <w:r w:rsidR="00F501EA" w:rsidRPr="00F501EA">
        <w:t>deben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solicitado,</w:t>
      </w:r>
      <w:r w:rsidR="00176153">
        <w:t xml:space="preserve"> </w:t>
      </w:r>
      <w:r w:rsidR="00F501EA" w:rsidRPr="00F501EA">
        <w:t>esto</w:t>
      </w:r>
      <w:r w:rsidR="00176153">
        <w:t xml:space="preserve"> </w:t>
      </w:r>
      <w:r w:rsidR="00F501EA" w:rsidRPr="00F501EA">
        <w:t>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mismos</w:t>
      </w:r>
      <w:r w:rsidR="00176153">
        <w:t xml:space="preserve"> </w:t>
      </w:r>
      <w:r w:rsidR="00F501EA" w:rsidRPr="00F501EA">
        <w:t>(la</w:t>
      </w:r>
      <w:r w:rsidR="00176153">
        <w:t xml:space="preserve"> </w:t>
      </w:r>
      <w:r w:rsidR="00F501EA" w:rsidRPr="00F501EA">
        <w:t>mano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dichos</w:t>
      </w:r>
      <w:r w:rsidR="00176153">
        <w:t xml:space="preserve"> </w:t>
      </w:r>
      <w:r w:rsidR="00F501EA" w:rsidRPr="00F501EA">
        <w:t>materiales)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indispensables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complementarios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pretendan</w:t>
      </w:r>
      <w:r w:rsidR="00176153">
        <w:t xml:space="preserve"> </w:t>
      </w:r>
      <w:r w:rsidR="00F501EA" w:rsidRPr="00F501EA">
        <w:t>ejecutar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contrato.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Utilizar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solamente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fines</w:t>
      </w:r>
      <w:r w:rsidR="00176153">
        <w:t xml:space="preserve"> </w:t>
      </w:r>
      <w:r w:rsidR="00F501EA" w:rsidRPr="00F501EA">
        <w:t>autorizados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responsabilizarse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buen</w:t>
      </w:r>
      <w:r w:rsidR="00176153">
        <w:t xml:space="preserve"> </w:t>
      </w:r>
      <w:r w:rsidR="00F501EA" w:rsidRPr="00F501EA">
        <w:t>uso,</w:t>
      </w:r>
      <w:r w:rsidR="00176153">
        <w:t xml:space="preserve"> </w:t>
      </w:r>
      <w:r w:rsidR="00F501EA" w:rsidRPr="00F501EA">
        <w:t>operación,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mantenimiento,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Otorgar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facilidades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proporcionar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necesaria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instancias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coordinación,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niveles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facultados,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visitas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inspección.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personas</w:t>
      </w:r>
      <w:r w:rsidR="00176153">
        <w:t xml:space="preserve"> </w:t>
      </w:r>
      <w:r w:rsidR="00F501EA" w:rsidRPr="00F501EA">
        <w:t>físicas,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dispondrán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15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hábiles,</w:t>
      </w:r>
      <w:r w:rsidR="00176153">
        <w:t xml:space="preserve"> </w:t>
      </w:r>
      <w:r w:rsidR="00F501EA" w:rsidRPr="00F501EA">
        <w:t>contados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partir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solicitud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según</w:t>
      </w:r>
      <w:r w:rsidR="00176153">
        <w:t xml:space="preserve"> </w:t>
      </w:r>
      <w:r w:rsidR="00F501EA" w:rsidRPr="00F501EA">
        <w:t>sea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garantizar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les</w:t>
      </w:r>
      <w:r w:rsidR="00176153">
        <w:t xml:space="preserve"> </w:t>
      </w:r>
      <w:r w:rsidR="00F501EA" w:rsidRPr="00F501EA">
        <w:t>corresponde</w:t>
      </w:r>
      <w:r w:rsidR="00176153">
        <w:t xml:space="preserve"> </w:t>
      </w:r>
      <w:r w:rsidR="00F501EA" w:rsidRPr="00F501EA">
        <w:t>aportar.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estricto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facilitar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7.2.3.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Sanciones.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suspenderá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cancelará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casos: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apliquen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contempladas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aplique.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anticipos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estimaciones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Bueno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firmado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cancelación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contraídas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comunicará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cancelación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suspensión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suspenderá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aportación;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regularice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inclusive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contraído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responderán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daños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perjuicios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ocasionen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regresar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mecánicas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adecuadas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regularicen,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ningún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incurrido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alguna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aportado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contraparte,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regularización.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padrón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confiables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empresas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satisfacción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causas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imputables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7.2.4.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solventar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ocasionados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desastres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Gobernación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Crédito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ámbito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competencia,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Protección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aplicables.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tiene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vincular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órdenes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impactos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inversión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redituables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contexto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política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transversal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sustento,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buscan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vínculos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mejorar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Economía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Comunicaciones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Transportes;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Agricultura,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Ganadería,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Rural,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Pesca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Alimentación.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duplicidad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SAGARPA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7.4.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7.4.1.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entrega-recepción.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modalidad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designe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verificar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conclusión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testifican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entrega-recepción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formulada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donde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Fiscalizadores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proveedor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asistencia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entrega-recepción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expediente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designe,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resguardar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legales,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seis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aplicable.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expediente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resguardado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copia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autentificada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7.4.2.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remitirá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remitirá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ambos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listado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durante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reporta,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31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diciembre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devengados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175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remitirá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magnéticos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tardar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último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hábil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posterior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Independientemente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obligados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reportados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devengados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contabilizados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85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176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elaborar,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III.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bueno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remitirá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área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normativa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central,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7.4.3.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devengados.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devengados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31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diciembre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54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82,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fracción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85,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175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176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Tesorería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(TESOFE),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primeros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extemporaneidad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también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cubrir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intereses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depositados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bancarias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respectivos.</w:t>
      </w:r>
    </w:p>
    <w:p w:rsidR="00450B1A" w:rsidRDefault="00450B1A" w:rsidP="00450B1A">
      <w:pPr>
        <w:pStyle w:val="Texto"/>
        <w:spacing w:line="256" w:lineRule="exact"/>
        <w:ind w:firstLine="0"/>
        <w:rPr>
          <w:b/>
          <w:szCs w:val="22"/>
        </w:rPr>
      </w:pPr>
    </w:p>
    <w:p w:rsidR="00F501EA" w:rsidRDefault="00F501EA" w:rsidP="00450B1A">
      <w:pPr>
        <w:pStyle w:val="Texto"/>
        <w:spacing w:line="256" w:lineRule="exact"/>
        <w:ind w:firstLine="0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8.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Auditoría,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control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seguimiento.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74,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180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desempeño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denominados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gestión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definidos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Matriz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Lógico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muestran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Crédito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(PASH)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II,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parámetros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Ingresos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menoscabo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instrumentados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detallada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descripción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mecanismos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conducentes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trimestralmente,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SHCP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físico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calendarios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identificando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justificando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registradas.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revisados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Contraloría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Gubernamental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órganos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dependencias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independientes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Hacienda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Crédito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Auditoría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Superior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ámbito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atribuciones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competentes.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obtenidos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subsidios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fueron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conceptos,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comprometidos;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igualmente,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también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observar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obtenidos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federativas”,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SHCP,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febrero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2008,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intervención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auditor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deberá: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Dar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facilidades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dichas</w:t>
      </w:r>
      <w:r w:rsidR="00176153">
        <w:t xml:space="preserve"> </w:t>
      </w:r>
      <w:r w:rsidR="00F501EA" w:rsidRPr="00F501EA">
        <w:t>instancias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auditorías.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Atender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tiempo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forma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requerimientos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auditoría,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dar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solventar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observaciones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recomendaciones</w:t>
      </w:r>
      <w:r w:rsidR="00176153">
        <w:t xml:space="preserve"> </w:t>
      </w:r>
      <w:r w:rsidR="00F501EA" w:rsidRPr="00F501EA">
        <w:t>planteadas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órganos</w:t>
      </w:r>
      <w:r w:rsidR="00176153">
        <w:t xml:space="preserve"> </w:t>
      </w:r>
      <w:r w:rsidR="00F501EA" w:rsidRPr="00F501EA">
        <w:t>fiscalizadores.</w:t>
      </w:r>
    </w:p>
    <w:p w:rsidR="009D7F66" w:rsidRDefault="009D7F66" w:rsidP="00450B1A">
      <w:pPr>
        <w:pStyle w:val="ROMANOS"/>
        <w:spacing w:line="360" w:lineRule="auto"/>
      </w:pPr>
    </w:p>
    <w:p w:rsidR="00F501EA" w:rsidRDefault="00F501EA" w:rsidP="00FA5660">
      <w:pPr>
        <w:pStyle w:val="Texto"/>
        <w:spacing w:line="240" w:lineRule="exact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9.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Gastos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operación.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actividades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control,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supervisión,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4.69%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destinado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otorgamiento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Asimismo,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considerar: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Contratar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subprogramas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nacional;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vehículos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llevar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cabo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normativo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subprogramas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Destinar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necesarios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actividades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cargo</w:t>
      </w:r>
      <w:r w:rsidR="00176153">
        <w:t xml:space="preserve"> </w:t>
      </w:r>
      <w:r w:rsidR="00F501EA" w:rsidRPr="00F501EA">
        <w:t>dentro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promoción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Contraloría</w:t>
      </w:r>
      <w:r w:rsidR="00176153">
        <w:t xml:space="preserve"> </w:t>
      </w:r>
      <w:r w:rsidR="00F501EA" w:rsidRPr="00F501EA">
        <w:t>Social.</w:t>
      </w:r>
      <w:r w:rsidR="00176153">
        <w:t xml:space="preserve"> </w:t>
      </w:r>
      <w:r w:rsidR="00F501EA" w:rsidRPr="00F501EA">
        <w:t>Organizar</w:t>
      </w:r>
      <w:r w:rsidR="00176153">
        <w:t xml:space="preserve"> </w:t>
      </w:r>
      <w:r w:rsidR="00F501EA" w:rsidRPr="00F501EA">
        <w:t>eventos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administración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eventos.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Adquisiciones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equipos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cómputo</w:t>
      </w:r>
      <w:r w:rsidR="00176153">
        <w:t xml:space="preserve"> </w:t>
      </w:r>
      <w:r w:rsidR="00F501EA" w:rsidRPr="00F501EA">
        <w:t>(computadoras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escritorio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portátiles,</w:t>
      </w:r>
      <w:r w:rsidR="00176153">
        <w:t xml:space="preserve"> </w:t>
      </w:r>
      <w:r w:rsidR="00F501EA" w:rsidRPr="00F501EA">
        <w:t>impresoras,</w:t>
      </w:r>
      <w:r w:rsidR="00176153">
        <w:t xml:space="preserve"> </w:t>
      </w:r>
      <w:r w:rsidR="00F501EA" w:rsidRPr="00F501EA">
        <w:t>scanner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plotter),</w:t>
      </w:r>
      <w:r w:rsidR="00176153">
        <w:t xml:space="preserve"> </w:t>
      </w:r>
      <w:r w:rsidR="00F501EA" w:rsidRPr="00F501EA">
        <w:t>audiovisuales,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mobiliario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oficina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módulos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oficinas</w:t>
      </w:r>
      <w:r w:rsidR="00176153">
        <w:t xml:space="preserve"> </w:t>
      </w:r>
      <w:r w:rsidR="00F501EA" w:rsidRPr="00F501EA">
        <w:t>móviles.</w:t>
      </w:r>
      <w:r w:rsidR="00176153">
        <w:t xml:space="preserve"> </w:t>
      </w:r>
      <w:r w:rsidR="00F501EA" w:rsidRPr="00F501EA">
        <w:t>Instrumentos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medición,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topográfico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georreferenciación.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Diseño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sistemas</w:t>
      </w:r>
      <w:r w:rsidR="00176153">
        <w:t xml:space="preserve"> </w:t>
      </w:r>
      <w:r w:rsidR="00F501EA" w:rsidRPr="00F501EA">
        <w:t>informáticos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procesamiento,</w:t>
      </w:r>
      <w:r w:rsidR="00176153">
        <w:t xml:space="preserve"> </w:t>
      </w:r>
      <w:r w:rsidR="00F501EA" w:rsidRPr="00F501EA">
        <w:t>manejo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análisis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información.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Publicación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documentos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análisis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difusión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buenas</w:t>
      </w:r>
      <w:r w:rsidR="00176153">
        <w:t xml:space="preserve"> </w:t>
      </w:r>
      <w:r w:rsidR="00F501EA" w:rsidRPr="00F501EA">
        <w:t>prácticas.</w:t>
      </w:r>
    </w:p>
    <w:p w:rsidR="00450B1A" w:rsidRDefault="00450B1A" w:rsidP="00176153">
      <w:pPr>
        <w:pStyle w:val="Texto"/>
        <w:spacing w:line="248" w:lineRule="exact"/>
        <w:rPr>
          <w:b/>
          <w:szCs w:val="22"/>
        </w:rPr>
      </w:pPr>
    </w:p>
    <w:p w:rsidR="00F501EA" w:rsidRDefault="00F501EA" w:rsidP="00450B1A">
      <w:pPr>
        <w:pStyle w:val="Texto"/>
        <w:spacing w:line="360" w:lineRule="auto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10.</w:t>
      </w:r>
      <w:r w:rsidR="00176153">
        <w:rPr>
          <w:b/>
          <w:szCs w:val="22"/>
        </w:rPr>
        <w:t xml:space="preserve"> </w:t>
      </w:r>
      <w:r w:rsidR="00450B1A">
        <w:rPr>
          <w:b/>
          <w:szCs w:val="22"/>
        </w:rPr>
        <w:t>Evaluación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10.1.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Interna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verificar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traspaso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reportará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Cierre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10.2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Externa.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refieren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proofErr w:type="gramStart"/>
      <w:r w:rsidRPr="00F501EA">
        <w:rPr>
          <w:szCs w:val="22"/>
        </w:rPr>
        <w:t>sujetos</w:t>
      </w:r>
      <w:proofErr w:type="gramEnd"/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costo,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SHCP,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SFP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CONEVAL.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externa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apartados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variables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relevantes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considerados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marco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lógico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(Matriz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Resultados)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="00FC10D0">
        <w:rPr>
          <w:szCs w:val="22"/>
        </w:rPr>
        <w:t>a</w:t>
      </w:r>
      <w:r w:rsidR="00176153">
        <w:rPr>
          <w:szCs w:val="22"/>
        </w:rPr>
        <w:t xml:space="preserve"> </w:t>
      </w:r>
      <w:r w:rsidR="00FC10D0">
        <w:rPr>
          <w:szCs w:val="22"/>
        </w:rPr>
        <w:t>la</w:t>
      </w:r>
      <w:r w:rsidR="00176153">
        <w:rPr>
          <w:szCs w:val="22"/>
        </w:rPr>
        <w:t xml:space="preserve"> </w:t>
      </w:r>
      <w:r w:rsidR="00FC10D0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="00FC10D0">
        <w:rPr>
          <w:szCs w:val="22"/>
        </w:rPr>
        <w:t>Hidroagrí</w:t>
      </w:r>
      <w:r w:rsidRPr="00F501EA">
        <w:rPr>
          <w:szCs w:val="22"/>
        </w:rPr>
        <w:t>cola</w:t>
      </w:r>
      <w:proofErr w:type="spellEnd"/>
      <w:r w:rsidRPr="00F501EA">
        <w:rPr>
          <w:szCs w:val="22"/>
        </w:rPr>
        <w:t>.</w:t>
      </w:r>
    </w:p>
    <w:p w:rsidR="00450B1A" w:rsidRDefault="00450B1A" w:rsidP="00450B1A">
      <w:pPr>
        <w:pStyle w:val="Texto"/>
        <w:spacing w:line="248" w:lineRule="exact"/>
        <w:ind w:firstLine="0"/>
        <w:rPr>
          <w:szCs w:val="22"/>
        </w:rPr>
      </w:pPr>
    </w:p>
    <w:p w:rsidR="00F501EA" w:rsidRDefault="00F501EA" w:rsidP="00450B1A">
      <w:pPr>
        <w:pStyle w:val="Texto"/>
        <w:spacing w:line="248" w:lineRule="exact"/>
        <w:ind w:firstLine="0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11.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Transparencia.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transparencia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asignación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instrumentará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siguientes:</w:t>
      </w:r>
    </w:p>
    <w:p w:rsidR="00F501EA" w:rsidRPr="00D444F1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Difusión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promoción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publicándolas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D444F1">
        <w:rPr>
          <w:szCs w:val="22"/>
        </w:rPr>
        <w:t>sitio</w:t>
      </w:r>
      <w:r w:rsidR="00176153">
        <w:rPr>
          <w:szCs w:val="22"/>
        </w:rPr>
        <w:t xml:space="preserve"> </w:t>
      </w:r>
      <w:r w:rsidRPr="00D444F1">
        <w:rPr>
          <w:szCs w:val="22"/>
        </w:rPr>
        <w:t>de</w:t>
      </w:r>
      <w:r w:rsidR="00176153">
        <w:rPr>
          <w:szCs w:val="22"/>
        </w:rPr>
        <w:t xml:space="preserve"> </w:t>
      </w:r>
      <w:r w:rsidRPr="00D444F1">
        <w:rPr>
          <w:szCs w:val="22"/>
        </w:rPr>
        <w:t>Internet</w:t>
      </w:r>
      <w:r w:rsidR="00176153">
        <w:rPr>
          <w:szCs w:val="22"/>
        </w:rPr>
        <w:t xml:space="preserve"> </w:t>
      </w:r>
      <w:r w:rsidRPr="00D444F1">
        <w:rPr>
          <w:szCs w:val="22"/>
          <w:u w:val="single"/>
        </w:rPr>
        <w:t>www.conagua.gob.mx</w:t>
      </w:r>
      <w:r w:rsidRPr="00D444F1">
        <w:rPr>
          <w:szCs w:val="22"/>
        </w:rPr>
        <w:t>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relevancia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económico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instalar,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durante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concurrencia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anuncio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fácil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visibilidad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contenido:</w:t>
      </w:r>
    </w:p>
    <w:p w:rsidR="00F501EA" w:rsidRDefault="00D444F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Nombre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Programa,</w:t>
      </w:r>
      <w:r w:rsidR="00176153">
        <w:t xml:space="preserve"> </w:t>
      </w:r>
      <w:r w:rsidR="00F501EA" w:rsidRPr="00F501EA">
        <w:t>descripción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obra,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dependencias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</w:t>
      </w:r>
      <w:r w:rsidR="00176153">
        <w:t xml:space="preserve"> </w:t>
      </w:r>
      <w:r w:rsidR="00F501EA" w:rsidRPr="00F501EA">
        <w:t>participante,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cuales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tener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mismas</w:t>
      </w:r>
      <w:r w:rsidR="00176153">
        <w:t xml:space="preserve"> </w:t>
      </w:r>
      <w:r w:rsidR="00F501EA" w:rsidRPr="00F501EA">
        <w:t>dimensiones.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logotipo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respetado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proporciones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Identidad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D444F1" w:rsidP="00450B1A">
      <w:pPr>
        <w:pStyle w:val="ROMANOS"/>
        <w:spacing w:after="80" w:line="360" w:lineRule="auto"/>
      </w:pPr>
      <w:r>
        <w:t>●</w:t>
      </w:r>
      <w:r w:rsidR="00F501EA" w:rsidRPr="00F501EA">
        <w:tab/>
        <w:t>Incluir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leyenda</w:t>
      </w:r>
      <w:r w:rsidR="00176153">
        <w:t xml:space="preserve"> </w:t>
      </w:r>
      <w:r w:rsidR="00F501EA" w:rsidRPr="00F501EA">
        <w:t>“Este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es</w:t>
      </w:r>
      <w:r w:rsidR="00176153">
        <w:t xml:space="preserve"> </w:t>
      </w:r>
      <w:r w:rsidR="00F501EA" w:rsidRPr="00F501EA">
        <w:t>público,</w:t>
      </w:r>
      <w:r w:rsidR="00176153">
        <w:t xml:space="preserve"> </w:t>
      </w:r>
      <w:r w:rsidR="00F501EA" w:rsidRPr="00F501EA">
        <w:t>ajeno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cualquier</w:t>
      </w:r>
      <w:r w:rsidR="00176153">
        <w:t xml:space="preserve"> </w:t>
      </w:r>
      <w:r w:rsidR="00F501EA" w:rsidRPr="00F501EA">
        <w:t>partido</w:t>
      </w:r>
      <w:r w:rsidR="00176153">
        <w:t xml:space="preserve"> </w:t>
      </w:r>
      <w:r w:rsidR="00F501EA" w:rsidRPr="00F501EA">
        <w:t>político.</w:t>
      </w:r>
      <w:r w:rsidR="00176153">
        <w:t xml:space="preserve"> </w:t>
      </w:r>
      <w:r w:rsidR="00F501EA" w:rsidRPr="00F501EA">
        <w:t>Queda</w:t>
      </w:r>
      <w:r w:rsidR="00176153">
        <w:t xml:space="preserve"> </w:t>
      </w:r>
      <w:r w:rsidR="00F501EA" w:rsidRPr="00F501EA">
        <w:t>prohibido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uso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fines</w:t>
      </w:r>
      <w:r w:rsidR="00176153">
        <w:t xml:space="preserve"> </w:t>
      </w:r>
      <w:r w:rsidR="00F501EA" w:rsidRPr="00F501EA">
        <w:t>distintos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establecidos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programa”.</w:t>
      </w:r>
      <w:r w:rsidR="00176153">
        <w:t xml:space="preserve"> </w:t>
      </w:r>
      <w:r w:rsidR="00F501EA" w:rsidRPr="00F501EA">
        <w:t>Está</w:t>
      </w:r>
      <w:r w:rsidR="00176153">
        <w:t xml:space="preserve"> </w:t>
      </w:r>
      <w:r w:rsidR="00F501EA" w:rsidRPr="00F501EA">
        <w:t>prohibido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uso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este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fines</w:t>
      </w:r>
      <w:r w:rsidR="00176153">
        <w:t xml:space="preserve"> </w:t>
      </w:r>
      <w:r w:rsidR="00F501EA" w:rsidRPr="00F501EA">
        <w:t>políticos,</w:t>
      </w:r>
      <w:r w:rsidR="00176153">
        <w:t xml:space="preserve"> </w:t>
      </w:r>
      <w:r w:rsidR="00F501EA" w:rsidRPr="00F501EA">
        <w:t>electorales,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lucro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distintos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establecidos.</w:t>
      </w:r>
      <w:r w:rsidR="00176153">
        <w:t xml:space="preserve"> </w:t>
      </w:r>
      <w:r w:rsidR="00F501EA" w:rsidRPr="00F501EA">
        <w:t>Quien</w:t>
      </w:r>
      <w:r w:rsidR="00176153">
        <w:t xml:space="preserve"> </w:t>
      </w:r>
      <w:r w:rsidR="00F501EA" w:rsidRPr="00F501EA">
        <w:t>haga</w:t>
      </w:r>
      <w:r w:rsidR="00176153">
        <w:t xml:space="preserve"> </w:t>
      </w:r>
      <w:r w:rsidR="00F501EA" w:rsidRPr="00F501EA">
        <w:t>uso</w:t>
      </w:r>
      <w:r w:rsidR="00176153">
        <w:t xml:space="preserve"> </w:t>
      </w:r>
      <w:r w:rsidR="00F501EA" w:rsidRPr="00F501EA">
        <w:t>indebido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este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denunciado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sancionado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acuerdo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ley</w:t>
      </w:r>
      <w:r w:rsidR="00176153">
        <w:t xml:space="preserve"> </w:t>
      </w:r>
      <w:r w:rsidR="00F501EA" w:rsidRPr="00F501EA">
        <w:t>aplicable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ante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autoridad</w:t>
      </w:r>
      <w:r w:rsidR="00176153">
        <w:t xml:space="preserve"> </w:t>
      </w:r>
      <w:r w:rsidR="00F501EA" w:rsidRPr="00F501EA">
        <w:t>competente.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diseño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anuncio,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aplicable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materia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imagen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Identidad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normatividad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participantes.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papelería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promoción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leyenda: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ajeno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político.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prohibido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distintos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programa”.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Toda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promoción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anuncios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escritos,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gráficos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índole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invariablemente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leyenda: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“Estos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aprobados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Cámara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Diputados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prohibido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partidistas,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electorales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promoción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funcionarios”.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particular,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leyenda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mencionar,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participantes.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siempre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incluirse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construida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sujetos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rotularse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instituciones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dependencias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financiaron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bajo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criterios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equidad,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cantidad.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padrones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Transparencia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Gubernamental,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Estadística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Geográfica,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conforme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características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lastRenderedPageBreak/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fundamento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106,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107,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109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Hacendaria;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283,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284,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285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287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7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12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Transparencia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Acceso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Gubernamental,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3,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8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9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Reglamento,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aprobados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difundida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periódicamente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población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remotos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comunicación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avance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Anexos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convenios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concertación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difundidos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éstas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página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difusión;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página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Internet.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página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web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www.conagua.gob.mx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pondrá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procedimientos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específicos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utilicen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carácter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complementario,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contravenir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contener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requisitos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adicionales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mismas.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igual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anualmente,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mayor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circulación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Gaceta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comprobación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transparencia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términos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disposiciones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aplicables,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implique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limitaciones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restricciones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erogación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entregados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deberá: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Cancelar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documentación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comprobatoria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más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tardar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contenga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leyenda: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“OPERADO”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trate.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NOMBRE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PROGRAMA________</w:t>
      </w:r>
    </w:p>
    <w:p w:rsidR="00F501EA" w:rsidRP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NOMBRE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_______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según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determine.</w:t>
      </w:r>
    </w:p>
    <w:p w:rsidR="00450B1A" w:rsidRDefault="00450B1A" w:rsidP="00450B1A">
      <w:pPr>
        <w:pStyle w:val="Texto"/>
        <w:spacing w:line="234" w:lineRule="exact"/>
        <w:ind w:firstLine="0"/>
        <w:rPr>
          <w:b/>
          <w:szCs w:val="22"/>
        </w:rPr>
      </w:pPr>
    </w:p>
    <w:p w:rsidR="00F501EA" w:rsidRDefault="00F501EA" w:rsidP="00450B1A">
      <w:pPr>
        <w:pStyle w:val="Texto"/>
        <w:spacing w:line="234" w:lineRule="exact"/>
        <w:ind w:firstLine="0"/>
        <w:rPr>
          <w:b/>
          <w:szCs w:val="22"/>
        </w:rPr>
      </w:pPr>
      <w:r w:rsidRPr="00F501EA">
        <w:rPr>
          <w:b/>
          <w:szCs w:val="22"/>
        </w:rPr>
        <w:t>Artículo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12.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Quejas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y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denuncias.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quejas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denuncias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indebida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instancias: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El</w:t>
      </w:r>
      <w:r w:rsidR="00176153">
        <w:t xml:space="preserve"> </w:t>
      </w:r>
      <w:r w:rsidR="00F501EA" w:rsidRPr="00F501EA">
        <w:t>órgano</w:t>
      </w:r>
      <w:r w:rsidR="00176153">
        <w:t xml:space="preserve"> </w:t>
      </w:r>
      <w:r w:rsidR="00F501EA" w:rsidRPr="00F501EA">
        <w:t>interno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Organismo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Cuenca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Local,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oficinas</w:t>
      </w:r>
      <w:r w:rsidR="00176153">
        <w:t xml:space="preserve"> </w:t>
      </w:r>
      <w:r w:rsidR="00F501EA" w:rsidRPr="00F501EA">
        <w:t>centrales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Órgano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Federativa.</w:t>
      </w:r>
    </w:p>
    <w:p w:rsidR="00F501EA" w:rsidRDefault="00D444F1" w:rsidP="00450B1A">
      <w:pPr>
        <w:pStyle w:val="ROMANOS"/>
        <w:spacing w:line="360" w:lineRule="auto"/>
      </w:pPr>
      <w:r>
        <w:t>●</w:t>
      </w:r>
      <w:r w:rsidR="00F501EA" w:rsidRPr="00F501EA">
        <w:tab/>
        <w:t>Órgano</w:t>
      </w:r>
      <w:r w:rsidR="00176153">
        <w:t xml:space="preserve"> </w:t>
      </w:r>
      <w:r w:rsidR="00F501EA" w:rsidRPr="00F501EA">
        <w:t>Interno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Instancia</w:t>
      </w:r>
      <w:r w:rsidR="00176153">
        <w:t xml:space="preserve"> </w:t>
      </w:r>
      <w:r w:rsidR="00F501EA" w:rsidRPr="00F501EA">
        <w:t>Ejecutora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Programa.</w:t>
      </w:r>
    </w:p>
    <w:p w:rsidR="00450B1A" w:rsidRDefault="00450B1A" w:rsidP="00FA5660">
      <w:pPr>
        <w:pStyle w:val="ANOTACION"/>
        <w:spacing w:line="240" w:lineRule="exact"/>
      </w:pPr>
    </w:p>
    <w:p w:rsidR="00450B1A" w:rsidRDefault="00450B1A" w:rsidP="00FA5660">
      <w:pPr>
        <w:pStyle w:val="ANOTACION"/>
        <w:spacing w:line="240" w:lineRule="exact"/>
      </w:pPr>
    </w:p>
    <w:p w:rsidR="00450B1A" w:rsidRDefault="00450B1A" w:rsidP="00FA5660">
      <w:pPr>
        <w:pStyle w:val="ANOTACION"/>
        <w:spacing w:line="240" w:lineRule="exact"/>
      </w:pPr>
    </w:p>
    <w:p w:rsidR="00450B1A" w:rsidRDefault="00450B1A" w:rsidP="00FA5660">
      <w:pPr>
        <w:pStyle w:val="ANOTACION"/>
        <w:spacing w:line="240" w:lineRule="exact"/>
      </w:pPr>
    </w:p>
    <w:p w:rsidR="00450B1A" w:rsidRDefault="00450B1A" w:rsidP="00FA5660">
      <w:pPr>
        <w:pStyle w:val="ANOTACION"/>
        <w:spacing w:line="240" w:lineRule="exact"/>
      </w:pPr>
    </w:p>
    <w:p w:rsidR="00450B1A" w:rsidRDefault="00450B1A" w:rsidP="00FA5660">
      <w:pPr>
        <w:pStyle w:val="ANOTACION"/>
        <w:spacing w:line="240" w:lineRule="exact"/>
      </w:pPr>
    </w:p>
    <w:p w:rsidR="00F501EA" w:rsidRDefault="00F501EA" w:rsidP="00FA5660">
      <w:pPr>
        <w:pStyle w:val="ANOTACION"/>
        <w:spacing w:line="240" w:lineRule="exact"/>
      </w:pPr>
      <w:r w:rsidRPr="00F501EA">
        <w:lastRenderedPageBreak/>
        <w:t>TRANSITORIOS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PRIMERO.-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entrarán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SEGUNDO.-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manera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excepcional,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100%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(cien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ciento)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concurrencia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incluyendo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comprendidos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Estrategia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Cruzada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(SINHAMBRE),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tengan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declaratoria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desastre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emitidas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último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calendario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posterior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fecha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haya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publicada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declaratoria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desastre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natural.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facultada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tomar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sequía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cualquier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fenómeno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extremo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ejecutor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proyectos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elegibles.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suscribir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instrumentos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jurídicos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permita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llevar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apegarse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estrictamente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reglas.</w:t>
      </w:r>
    </w:p>
    <w:p w:rsidR="00F501EA" w:rsidRDefault="00F501EA" w:rsidP="00450B1A">
      <w:pPr>
        <w:pStyle w:val="Texto"/>
        <w:spacing w:line="360" w:lineRule="auto"/>
        <w:rPr>
          <w:color w:val="000000"/>
          <w:szCs w:val="22"/>
        </w:rPr>
      </w:pPr>
      <w:r w:rsidRPr="00F501EA">
        <w:rPr>
          <w:szCs w:val="22"/>
        </w:rPr>
        <w:t>TERCERO.-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prioridades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ámbito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atribuciones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identificar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implementar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contribuyan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logro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objetivos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Cruzada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Hambre.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hogares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situación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pobreza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extrema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alimentación,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indistintamente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lugar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encuentren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dentro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territorio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identificados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socioeconómica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integrada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Sistema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Información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SIFODE.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anterior,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Lineamientos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Socioeconómicas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Hogares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dirección:</w:t>
      </w:r>
      <w:r w:rsidR="00176153">
        <w:rPr>
          <w:szCs w:val="22"/>
        </w:rPr>
        <w:t xml:space="preserve"> </w:t>
      </w:r>
      <w:r w:rsidRPr="00F501EA">
        <w:rPr>
          <w:color w:val="000000"/>
          <w:szCs w:val="22"/>
        </w:rPr>
        <w:t>http://normateca.sedesol.gob.mx/work/models/NORMATECA/Normateca/1_Menu_Principal/2_Normas/2_Sustantivas/Lineamientos_SIFODE.pdf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Asimismo,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aplique,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básicos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básica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habitan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Prioritaria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urbanas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rurales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determinado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Secretaría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Social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electrónica: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http://sisge.sedesol.gob.mx/SISGE/.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implementar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dichas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ajustes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necesarios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planeación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coordinación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vinculación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interinstitucional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menoscabo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establecidas,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función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operativa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disponibilidad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presupuestal.</w:t>
      </w:r>
    </w:p>
    <w:p w:rsidR="00F501EA" w:rsidRP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CUARTO.-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cumplir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Vigésimo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DECRETO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establece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eficiente,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transparente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eficaz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disciplina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gasto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así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Pública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continuará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instruyendo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realice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electrónica,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mediante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depósito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bancarias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subsidios.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prevista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artículo,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exceptuada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aquellos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servicios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bancarios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lastRenderedPageBreak/>
        <w:t>QUINTO.-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mujeres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hombres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solicitud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proporcionan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subprogramas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señalados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reglas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operación,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igualdad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oportunidades;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condición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hombre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mujer,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representará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restricción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alguna,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elegibilidad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obtención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incentivos.</w:t>
      </w:r>
    </w:p>
    <w:p w:rsidR="00AD2EE4" w:rsidRDefault="00F501EA" w:rsidP="00450B1A">
      <w:pPr>
        <w:pStyle w:val="Texto"/>
        <w:spacing w:line="360" w:lineRule="auto"/>
      </w:pPr>
      <w:r w:rsidRPr="00F501EA">
        <w:rPr>
          <w:szCs w:val="22"/>
        </w:rPr>
        <w:t>México,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23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días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diciembre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2015.-</w:t>
      </w:r>
      <w:r w:rsidR="00176153">
        <w:rPr>
          <w:szCs w:val="22"/>
        </w:rPr>
        <w:t xml:space="preserve"> </w:t>
      </w:r>
      <w:r w:rsidR="00AD2EE4"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="00AD2EE4" w:rsidRPr="00F501EA">
        <w:rPr>
          <w:szCs w:val="22"/>
        </w:rPr>
        <w:t>Director</w:t>
      </w:r>
      <w:r w:rsidR="00176153">
        <w:rPr>
          <w:szCs w:val="22"/>
        </w:rPr>
        <w:t xml:space="preserve"> </w:t>
      </w:r>
      <w:r w:rsidR="00AD2EE4" w:rsidRPr="00F501EA">
        <w:rPr>
          <w:szCs w:val="22"/>
        </w:rPr>
        <w:t>General</w:t>
      </w:r>
      <w:r w:rsidRPr="00F501EA">
        <w:rPr>
          <w:szCs w:val="22"/>
        </w:rPr>
        <w:t>,</w:t>
      </w:r>
      <w:r w:rsidR="00176153">
        <w:rPr>
          <w:szCs w:val="22"/>
        </w:rPr>
        <w:t xml:space="preserve"> </w:t>
      </w:r>
      <w:r w:rsidR="00AD2EE4" w:rsidRPr="00F501EA">
        <w:rPr>
          <w:b/>
          <w:szCs w:val="22"/>
        </w:rPr>
        <w:t>Roberto</w:t>
      </w:r>
      <w:r w:rsidR="00176153">
        <w:rPr>
          <w:b/>
          <w:szCs w:val="22"/>
        </w:rPr>
        <w:t xml:space="preserve"> </w:t>
      </w:r>
      <w:r w:rsidR="00AD2EE4" w:rsidRPr="00F501EA">
        <w:rPr>
          <w:b/>
          <w:szCs w:val="22"/>
        </w:rPr>
        <w:t>Ramírez</w:t>
      </w:r>
      <w:r w:rsidR="00176153">
        <w:rPr>
          <w:b/>
          <w:szCs w:val="22"/>
        </w:rPr>
        <w:t xml:space="preserve"> </w:t>
      </w:r>
      <w:r w:rsidR="00AD2EE4" w:rsidRPr="00F501EA">
        <w:rPr>
          <w:b/>
          <w:szCs w:val="22"/>
        </w:rPr>
        <w:t>de</w:t>
      </w:r>
      <w:r w:rsidR="00176153">
        <w:rPr>
          <w:b/>
          <w:szCs w:val="22"/>
        </w:rPr>
        <w:t xml:space="preserve"> </w:t>
      </w:r>
      <w:r w:rsidR="00AD2EE4" w:rsidRPr="00F501EA">
        <w:rPr>
          <w:b/>
          <w:szCs w:val="22"/>
        </w:rPr>
        <w:t>la</w:t>
      </w:r>
      <w:r w:rsidR="00176153">
        <w:rPr>
          <w:b/>
          <w:szCs w:val="22"/>
        </w:rPr>
        <w:t xml:space="preserve"> </w:t>
      </w:r>
      <w:r w:rsidR="00AD2EE4" w:rsidRPr="00F501EA">
        <w:rPr>
          <w:b/>
          <w:szCs w:val="22"/>
        </w:rPr>
        <w:t>Parra</w:t>
      </w:r>
      <w:r w:rsidR="00AD2EE4">
        <w:t>.-</w:t>
      </w:r>
      <w:r w:rsidR="00176153">
        <w:t xml:space="preserve"> </w:t>
      </w:r>
      <w:r w:rsidR="00AD2EE4">
        <w:t>Rúbrica.</w:t>
      </w:r>
    </w:p>
    <w:p w:rsidR="00450B1A" w:rsidRDefault="00450B1A" w:rsidP="00450B1A">
      <w:pPr>
        <w:pStyle w:val="Texto"/>
        <w:spacing w:line="360" w:lineRule="auto"/>
      </w:pPr>
    </w:p>
    <w:p w:rsidR="00450B1A" w:rsidRDefault="00450B1A" w:rsidP="00450B1A">
      <w:pPr>
        <w:pStyle w:val="Texto"/>
        <w:spacing w:line="360" w:lineRule="auto"/>
      </w:pPr>
    </w:p>
    <w:p w:rsidR="00F501EA" w:rsidRDefault="00F501EA" w:rsidP="00450B1A">
      <w:pPr>
        <w:pStyle w:val="Texto"/>
        <w:spacing w:line="360" w:lineRule="auto"/>
        <w:ind w:firstLine="0"/>
        <w:jc w:val="center"/>
        <w:rPr>
          <w:b/>
        </w:rPr>
      </w:pPr>
      <w:r w:rsidRPr="00F501EA">
        <w:rPr>
          <w:b/>
        </w:rPr>
        <w:t>ANEXO</w:t>
      </w:r>
      <w:r w:rsidR="00176153">
        <w:rPr>
          <w:b/>
        </w:rPr>
        <w:t xml:space="preserve"> </w:t>
      </w:r>
      <w:r w:rsidRPr="00F501EA">
        <w:rPr>
          <w:b/>
        </w:rPr>
        <w:t>I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Atribuciones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Instancias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Participantes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Federal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través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(Nivel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Nacional).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: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Definir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modelo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convenio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compromisos,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metas.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Radicar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convenidos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presupuestal</w:t>
      </w:r>
      <w:r w:rsidR="00176153">
        <w:t xml:space="preserve"> </w:t>
      </w:r>
      <w:r w:rsidR="00F501EA" w:rsidRPr="00F501EA">
        <w:t>autorizada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SHCP,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</w:t>
      </w:r>
      <w:r w:rsidR="00176153">
        <w:t xml:space="preserve"> </w:t>
      </w:r>
      <w:r w:rsidR="00F501EA" w:rsidRPr="00F501EA">
        <w:t>mancomunadas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FOFAE: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Definir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modelos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formalización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compromisos,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metas.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Radicar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convenidos,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presupuestal</w:t>
      </w:r>
      <w:r w:rsidR="00176153">
        <w:t xml:space="preserve"> </w:t>
      </w:r>
      <w:r w:rsidR="00F501EA" w:rsidRPr="00F501EA">
        <w:t>autorizada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SHCP.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Otorgar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productores,</w:t>
      </w:r>
      <w:r w:rsidR="00176153">
        <w:t xml:space="preserve"> </w:t>
      </w:r>
      <w:r w:rsidR="00F501EA" w:rsidRPr="00F501EA">
        <w:t>directivos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asociaciones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enseñanza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investigación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personas</w:t>
      </w:r>
      <w:r w:rsidR="00176153">
        <w:t xml:space="preserve"> </w:t>
      </w:r>
      <w:r w:rsidR="00F501EA" w:rsidRPr="00F501EA">
        <w:t>físicas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morales,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cuenten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técnicos</w:t>
      </w:r>
      <w:r w:rsidR="00176153">
        <w:t xml:space="preserve"> </w:t>
      </w:r>
      <w:r w:rsidR="00F501EA" w:rsidRPr="00F501EA">
        <w:t>especializados,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manera</w:t>
      </w:r>
      <w:r w:rsidR="00176153">
        <w:t xml:space="preserve"> </w:t>
      </w:r>
      <w:r w:rsidR="00F501EA" w:rsidRPr="00F501EA">
        <w:t>coordinada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sector.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Emitir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lineamientos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indicadores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nacional.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Emitir</w:t>
      </w:r>
      <w:r w:rsidR="00176153">
        <w:t xml:space="preserve"> </w:t>
      </w:r>
      <w:r w:rsidR="00F501EA" w:rsidRPr="00F501EA">
        <w:t>precios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adquisición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integral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talleres.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Emitir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Conceptos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Precios</w:t>
      </w:r>
      <w:r w:rsidR="00176153">
        <w:t xml:space="preserve"> </w:t>
      </w:r>
      <w:r w:rsidR="00F501EA" w:rsidRPr="00F501EA">
        <w:t>Unitarios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Convocar,</w:t>
      </w:r>
      <w:r w:rsidR="00176153">
        <w:t xml:space="preserve"> </w:t>
      </w:r>
      <w:r w:rsidR="00F501EA" w:rsidRPr="00F501EA">
        <w:t>seleccionar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contratar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académicas,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investigación,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profesionales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cuenten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perfil</w:t>
      </w:r>
      <w:r w:rsidR="00176153">
        <w:t xml:space="preserve"> </w:t>
      </w:r>
      <w:r w:rsidR="00F501EA" w:rsidRPr="00F501EA">
        <w:t>requerido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realicen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estudios</w:t>
      </w:r>
      <w:r w:rsidR="004C2E9C">
        <w:t xml:space="preserve"> </w:t>
      </w:r>
      <w:r w:rsidR="00F501EA" w:rsidRPr="00F501EA">
        <w:t>técnico-económicos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nivel</w:t>
      </w:r>
      <w:r w:rsidR="00176153">
        <w:t xml:space="preserve"> </w:t>
      </w:r>
      <w:r w:rsidR="00F501EA" w:rsidRPr="00F501EA">
        <w:t>nacional.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Informar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SHCP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SFP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físico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financiero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subprogramas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periodicidad</w:t>
      </w:r>
      <w:r w:rsidR="00176153">
        <w:t xml:space="preserve"> </w:t>
      </w:r>
      <w:r w:rsidR="00F501EA" w:rsidRPr="00F501EA">
        <w:t>establecida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conformidad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artículo</w:t>
      </w:r>
      <w:r w:rsidR="00176153">
        <w:t xml:space="preserve"> </w:t>
      </w:r>
      <w:r w:rsidR="00F501EA" w:rsidRPr="00F501EA">
        <w:t>106,</w:t>
      </w:r>
      <w:r w:rsidR="00176153">
        <w:t xml:space="preserve"> </w:t>
      </w:r>
      <w:r w:rsidR="00F501EA" w:rsidRPr="00F501EA">
        <w:t>107,</w:t>
      </w:r>
      <w:r w:rsidR="00176153">
        <w:t xml:space="preserve"> </w:t>
      </w:r>
      <w:r w:rsidR="00F501EA" w:rsidRPr="00F501EA">
        <w:t>108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109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Ley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Presupuesto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Responsabilidad</w:t>
      </w:r>
      <w:r w:rsidR="00176153">
        <w:t xml:space="preserve"> </w:t>
      </w:r>
      <w:r w:rsidR="00F501EA" w:rsidRPr="00F501EA">
        <w:t>Hacendaria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283,</w:t>
      </w:r>
      <w:r w:rsidR="00176153">
        <w:t xml:space="preserve"> </w:t>
      </w:r>
      <w:r w:rsidR="00F501EA" w:rsidRPr="00F501EA">
        <w:t>284,</w:t>
      </w:r>
      <w:r w:rsidR="00176153">
        <w:t xml:space="preserve"> </w:t>
      </w:r>
      <w:r w:rsidR="00F501EA" w:rsidRPr="00F501EA">
        <w:t>285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287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Reglamento.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Director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constituidas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SRL.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estudios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ejecutivos</w:t>
      </w:r>
      <w:r w:rsidR="00176153">
        <w:t xml:space="preserve"> </w:t>
      </w:r>
      <w:r w:rsidR="00F501EA" w:rsidRPr="00F501EA">
        <w:t>instruidos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C10D0" w:rsidRPr="00F501EA">
        <w:t>Ejecutivo</w:t>
      </w:r>
      <w:r w:rsidR="00176153">
        <w:t xml:space="preserve"> </w:t>
      </w:r>
      <w:r w:rsidR="00FC10D0" w:rsidRPr="00F501EA">
        <w:t>Federal</w:t>
      </w:r>
      <w:r w:rsidR="00F501EA" w:rsidRPr="00F501EA">
        <w:t>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Participar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vocal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Promover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participación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organismos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locales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regionales,</w:t>
      </w:r>
      <w:r w:rsidR="00176153">
        <w:t xml:space="preserve"> </w:t>
      </w:r>
      <w:r w:rsidR="00F501EA" w:rsidRPr="00F501EA">
        <w:t>bancos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organizaciones</w:t>
      </w:r>
      <w:r w:rsidR="00176153">
        <w:t xml:space="preserve"> </w:t>
      </w:r>
      <w:r w:rsidR="00F501EA" w:rsidRPr="00F501EA">
        <w:t>auxiliares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crédito,</w:t>
      </w:r>
      <w:r w:rsidR="00176153">
        <w:t xml:space="preserve"> </w:t>
      </w:r>
      <w:r w:rsidR="00F501EA" w:rsidRPr="00F501EA">
        <w:t>mediante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establecimiento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esquemas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financiamiento.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Cuando</w:t>
      </w:r>
      <w:r w:rsidR="00176153">
        <w:t xml:space="preserve"> </w:t>
      </w:r>
      <w:r w:rsidR="00F501EA" w:rsidRPr="00F501EA">
        <w:t>sea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radicar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aporte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compromisos</w:t>
      </w:r>
      <w:r w:rsidR="00176153">
        <w:t xml:space="preserve"> </w:t>
      </w:r>
      <w:r w:rsidR="00F501EA" w:rsidRPr="00F501EA">
        <w:t>señalados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Convenios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Concertación.</w:t>
      </w:r>
    </w:p>
    <w:p w:rsidR="00F501EA" w:rsidRDefault="00F501EA" w:rsidP="00450B1A">
      <w:pPr>
        <w:pStyle w:val="ROMANOS"/>
        <w:spacing w:after="100"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Acordar</w:t>
      </w:r>
      <w:r w:rsidR="00176153">
        <w:t xml:space="preserve"> </w:t>
      </w:r>
      <w:r w:rsidR="00F501EA" w:rsidRPr="00F501EA">
        <w:t>conjuntamente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montos,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suscribir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Radicar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aporte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compromisos</w:t>
      </w:r>
      <w:r w:rsidR="00176153">
        <w:t xml:space="preserve"> </w:t>
      </w:r>
      <w:r w:rsidR="00F501EA" w:rsidRPr="00F501EA">
        <w:t>señalados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apoyar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aplicación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normatividad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mecánica</w:t>
      </w:r>
      <w:r w:rsidR="00176153">
        <w:t xml:space="preserve"> </w:t>
      </w:r>
      <w:r w:rsidR="00F501EA" w:rsidRPr="00F501EA">
        <w:t>operativa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subprogramas</w:t>
      </w:r>
      <w:r w:rsidR="004C2E9C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Convocar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Distritos,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fin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difundir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beneficios,</w:t>
      </w:r>
      <w:r w:rsidR="00176153">
        <w:t xml:space="preserve"> </w:t>
      </w:r>
      <w:r w:rsidR="00F501EA" w:rsidRPr="00F501EA">
        <w:t>alcances,</w:t>
      </w:r>
      <w:r w:rsidR="00176153">
        <w:t xml:space="preserve"> </w:t>
      </w:r>
      <w:r w:rsidR="00F501EA" w:rsidRPr="00F501EA">
        <w:t>requisitos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procedimientos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selección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elegibles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solicitarles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promuevan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difundan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agremiados.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Difundir</w:t>
      </w:r>
      <w:r w:rsidR="00176153">
        <w:t xml:space="preserve"> </w:t>
      </w:r>
      <w:r w:rsidR="00F501EA" w:rsidRPr="00F501EA">
        <w:t>conjuntamente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sitios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atención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recepción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interesados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participar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componentes;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particular</w:t>
      </w:r>
      <w:r w:rsidR="004C2E9C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ámbito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serán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oficinas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Jefaturas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Promover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participación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organismos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locales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regionales,</w:t>
      </w:r>
      <w:r w:rsidR="00176153">
        <w:t xml:space="preserve"> </w:t>
      </w:r>
      <w:r w:rsidR="00F501EA" w:rsidRPr="00F501EA">
        <w:t>bancos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organizaciones</w:t>
      </w:r>
      <w:r w:rsidR="00176153">
        <w:t xml:space="preserve"> </w:t>
      </w:r>
      <w:r w:rsidR="00F501EA" w:rsidRPr="00F501EA">
        <w:t>auxiliares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crédito,</w:t>
      </w:r>
      <w:r w:rsidR="00176153">
        <w:t xml:space="preserve"> </w:t>
      </w:r>
      <w:r w:rsidR="00F501EA" w:rsidRPr="00F501EA">
        <w:t>mediante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establecimiento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esquemas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financiamiento.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Presidir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órgano</w:t>
      </w:r>
      <w:r w:rsidR="00176153">
        <w:t xml:space="preserve"> </w:t>
      </w:r>
      <w:r w:rsidR="00F501EA" w:rsidRPr="00F501EA">
        <w:t>auxiliar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funciones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</w:t>
      </w:r>
      <w:r w:rsidR="00176153">
        <w:t xml:space="preserve"> </w:t>
      </w:r>
      <w:r w:rsidR="00F501EA" w:rsidRPr="00F501EA">
        <w:t>correspondan.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carácter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fideicomitente</w:t>
      </w:r>
      <w:r w:rsidR="00176153">
        <w:t xml:space="preserve"> </w:t>
      </w:r>
      <w:r w:rsidR="00F501EA" w:rsidRPr="00F501EA">
        <w:t>llevar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cabo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necesarias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cumpla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señalado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demás</w:t>
      </w:r>
      <w:r w:rsidR="00176153">
        <w:t xml:space="preserve"> </w:t>
      </w:r>
      <w:r w:rsidR="00F501EA" w:rsidRPr="00F501EA">
        <w:t>disposiciones</w:t>
      </w:r>
      <w:r w:rsidR="00176153">
        <w:t xml:space="preserve"> </w:t>
      </w:r>
      <w:r w:rsidR="00F501EA" w:rsidRPr="00F501EA">
        <w:t>aplicables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emita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tal</w:t>
      </w:r>
      <w:r w:rsidR="00176153">
        <w:t xml:space="preserve"> </w:t>
      </w:r>
      <w:r w:rsidR="00F501EA" w:rsidRPr="00F501EA">
        <w:t>efecto.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</w:r>
      <w:r w:rsidR="00176153">
        <w:t xml:space="preserve"> </w:t>
      </w:r>
      <w:r w:rsidR="00F501EA" w:rsidRPr="00F501EA">
        <w:t>Proporcionar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ésta</w:t>
      </w:r>
      <w:r w:rsidR="00176153">
        <w:t xml:space="preserve"> </w:t>
      </w:r>
      <w:r w:rsidR="00F501EA" w:rsidRPr="00F501EA">
        <w:t>requiera,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cumplimiento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obligaciones</w:t>
      </w:r>
      <w:r w:rsidR="00176153">
        <w:t xml:space="preserve"> </w:t>
      </w:r>
      <w:r w:rsidR="00F501EA" w:rsidRPr="00F501EA">
        <w:t>señaladas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atribuciones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competencias.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Remitir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dentro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10</w:t>
      </w:r>
      <w:r w:rsidR="00176153">
        <w:t xml:space="preserve"> </w:t>
      </w:r>
      <w:r w:rsidR="00F501EA" w:rsidRPr="00F501EA">
        <w:t>primeros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mes,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medio</w:t>
      </w:r>
      <w:r w:rsidR="00176153">
        <w:t xml:space="preserve"> </w:t>
      </w:r>
      <w:r w:rsidR="00F501EA" w:rsidRPr="00F501EA">
        <w:t>electrónico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impreso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sobre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aportaciones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realicen,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programático</w:t>
      </w:r>
      <w:r w:rsidR="00176153">
        <w:t xml:space="preserve"> </w:t>
      </w:r>
      <w:r w:rsidR="00F501EA" w:rsidRPr="00F501EA">
        <w:t>presupuestario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físico-financiero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previstas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carácter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fideicomitente,</w:t>
      </w:r>
      <w:r w:rsidR="00176153">
        <w:t xml:space="preserve"> </w:t>
      </w:r>
      <w:r w:rsidR="00F501EA" w:rsidRPr="00F501EA">
        <w:t>apoyar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tardar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día</w:t>
      </w:r>
      <w:r w:rsidR="00176153">
        <w:t xml:space="preserve"> </w:t>
      </w:r>
      <w:r w:rsidR="00F501EA" w:rsidRPr="00F501EA">
        <w:t>31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enero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posterior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informa,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elabore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informe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cierre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presupuestal</w:t>
      </w:r>
      <w:r w:rsidR="00176153">
        <w:t xml:space="preserve"> </w:t>
      </w:r>
      <w:r w:rsidR="00F501EA" w:rsidRPr="00F501EA">
        <w:t>anual,</w:t>
      </w:r>
      <w:r w:rsidR="00176153">
        <w:t xml:space="preserve"> </w:t>
      </w:r>
      <w:r w:rsidR="00F501EA" w:rsidRPr="00F501EA">
        <w:t>considerando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listado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montos</w:t>
      </w:r>
      <w:r w:rsidR="00176153">
        <w:t xml:space="preserve"> </w:t>
      </w:r>
      <w:r w:rsidR="00F501EA" w:rsidRPr="00F501EA">
        <w:t>apoyados</w:t>
      </w:r>
      <w:r w:rsidR="00176153">
        <w:t xml:space="preserve"> </w:t>
      </w:r>
      <w:r w:rsidR="00F501EA" w:rsidRPr="00F501EA">
        <w:t>durante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fiscal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reporta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aquellos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31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diciembre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encuentran</w:t>
      </w:r>
      <w:r w:rsidR="00176153">
        <w:t xml:space="preserve"> </w:t>
      </w:r>
      <w:r w:rsidR="00F501EA" w:rsidRPr="00F501EA">
        <w:t>devengados.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Remitir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instancia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copia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Anexo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cuanto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concluya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formalización.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Convocar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sesionar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vez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sesiones</w:t>
      </w:r>
      <w:r w:rsidR="00176153">
        <w:t xml:space="preserve"> </w:t>
      </w:r>
      <w:r w:rsidR="00F501EA" w:rsidRPr="00F501EA">
        <w:t>extraordinarias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requieran.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Cuando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son</w:t>
      </w:r>
      <w:r w:rsidR="00176153">
        <w:t xml:space="preserve"> </w:t>
      </w:r>
      <w:r w:rsidR="00F501EA" w:rsidRPr="00F501EA">
        <w:t>operados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administrados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estatal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Acordar</w:t>
      </w:r>
      <w:r w:rsidR="00176153">
        <w:t xml:space="preserve"> </w:t>
      </w:r>
      <w:r w:rsidR="00F501EA" w:rsidRPr="00F501EA">
        <w:t>conjuntamente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montos,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suscribir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respectivos</w:t>
      </w:r>
      <w:r w:rsidR="00176153">
        <w:t xml:space="preserve"> </w:t>
      </w:r>
      <w:r w:rsidR="00F501EA" w:rsidRPr="00F501EA">
        <w:t>Convenios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Contratar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acorde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leyes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aplicables.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Realizar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realizados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estimaciones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presenten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instancias</w:t>
      </w:r>
      <w:r w:rsidR="00176153">
        <w:t xml:space="preserve"> </w:t>
      </w:r>
      <w:r w:rsidR="00F501EA" w:rsidRPr="00F501EA">
        <w:t>ejecutoras.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Informar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cierre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subprograma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Organismos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Cuenca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Locales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Comisión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Estados.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Cuando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sean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operados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administrados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Conjuntar,</w:t>
      </w:r>
      <w:r w:rsidR="00176153">
        <w:t xml:space="preserve"> </w:t>
      </w:r>
      <w:r w:rsidR="00F501EA" w:rsidRPr="00F501EA">
        <w:t>revisar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resguardar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Expediente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cinco</w:t>
      </w:r>
      <w:r w:rsidR="00176153">
        <w:t xml:space="preserve"> </w:t>
      </w:r>
      <w:r w:rsidR="00F501EA" w:rsidRPr="00F501EA">
        <w:t>años.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Formular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presupuestos</w:t>
      </w:r>
      <w:r w:rsidR="00176153">
        <w:t xml:space="preserve"> </w:t>
      </w:r>
      <w:r w:rsidR="00F501EA" w:rsidRPr="00F501EA">
        <w:t>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solicitudes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Distribuir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asignación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autorizada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autorizada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tomando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procedimiento</w:t>
      </w:r>
      <w:r w:rsidR="00176153">
        <w:t xml:space="preserve"> </w:t>
      </w:r>
      <w:r w:rsidR="00F501EA" w:rsidRPr="00F501EA">
        <w:t>establecido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correspondiente.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Otorgar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solicitudes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apoyos,</w:t>
      </w:r>
      <w:r w:rsidR="00176153">
        <w:t xml:space="preserve"> </w:t>
      </w:r>
      <w:r w:rsidR="00F501EA" w:rsidRPr="00F501EA">
        <w:t>presentados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SRL,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avaladas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Empresa</w:t>
      </w:r>
      <w:r w:rsidR="00176153">
        <w:t xml:space="preserve"> </w:t>
      </w:r>
      <w:r w:rsidR="00F501EA" w:rsidRPr="00F501EA">
        <w:t>Supervisora.</w:t>
      </w:r>
    </w:p>
    <w:p w:rsidR="00F501EA" w:rsidRDefault="00F501EA" w:rsidP="00450B1A">
      <w:pPr>
        <w:pStyle w:val="Texto"/>
        <w:spacing w:after="100" w:line="360" w:lineRule="auto"/>
      </w:pPr>
      <w:r w:rsidRPr="00F501EA">
        <w:t>Cuando</w:t>
      </w:r>
      <w:r w:rsidR="00176153">
        <w:t xml:space="preserve"> </w:t>
      </w:r>
      <w:r w:rsidRPr="00F501EA">
        <w:t>los</w:t>
      </w:r>
      <w:r w:rsidR="00176153">
        <w:t xml:space="preserve"> </w:t>
      </w:r>
      <w:r w:rsidRPr="00F501EA">
        <w:t>recursos</w:t>
      </w:r>
      <w:r w:rsidR="00176153">
        <w:t xml:space="preserve"> </w:t>
      </w:r>
      <w:r w:rsidRPr="00F501EA">
        <w:t>sean</w:t>
      </w:r>
      <w:r w:rsidR="00176153">
        <w:t xml:space="preserve"> </w:t>
      </w:r>
      <w:r w:rsidRPr="00F501EA">
        <w:t>operados</w:t>
      </w:r>
      <w:r w:rsidR="00176153">
        <w:t xml:space="preserve"> </w:t>
      </w:r>
      <w:r w:rsidRPr="00F501EA">
        <w:t>y</w:t>
      </w:r>
      <w:r w:rsidR="00176153">
        <w:t xml:space="preserve"> </w:t>
      </w:r>
      <w:r w:rsidRPr="00F501EA">
        <w:t>administrados</w:t>
      </w:r>
      <w:r w:rsidR="00176153">
        <w:t xml:space="preserve"> </w:t>
      </w:r>
      <w:r w:rsidRPr="00F501EA">
        <w:t>por</w:t>
      </w:r>
      <w:r w:rsidR="00176153">
        <w:t xml:space="preserve"> </w:t>
      </w:r>
      <w:r w:rsidRPr="00F501EA">
        <w:t>el</w:t>
      </w:r>
      <w:r w:rsidR="00176153">
        <w:t xml:space="preserve"> </w:t>
      </w:r>
      <w:r w:rsidRPr="00F501EA">
        <w:t>FOFAE: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Notificar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recibir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notificar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recibir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Rehabilitación,</w:t>
      </w:r>
      <w:r w:rsidR="00176153">
        <w:t xml:space="preserve"> </w:t>
      </w:r>
      <w:r w:rsidR="00F501EA" w:rsidRPr="00F501EA">
        <w:t>Modernización,</w:t>
      </w:r>
      <w:r w:rsidR="00176153">
        <w:t xml:space="preserve"> </w:t>
      </w:r>
      <w:r w:rsidR="00F501EA" w:rsidRPr="00F501EA">
        <w:t>Tecnificación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Conjuntar,</w:t>
      </w:r>
      <w:r w:rsidR="00176153">
        <w:t xml:space="preserve"> </w:t>
      </w:r>
      <w:r w:rsidR="00F501EA" w:rsidRPr="00F501EA">
        <w:t>revisar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resguardar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Expediente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cinco</w:t>
      </w:r>
      <w:r w:rsidR="00176153">
        <w:t xml:space="preserve"> </w:t>
      </w:r>
      <w:r w:rsidR="00F501EA" w:rsidRPr="00F501EA">
        <w:t>años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Participar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Estado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promoción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Participar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Vocal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Secretario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Solicitar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sesionar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deliberación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asuntos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casos: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Definir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asesorar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procedimiento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función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vigilar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cumpla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normatividad</w:t>
      </w:r>
      <w:r w:rsidR="00176153">
        <w:t xml:space="preserve"> </w:t>
      </w:r>
      <w:r w:rsidR="00F501EA" w:rsidRPr="00F501EA">
        <w:t>establecida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tal</w:t>
      </w:r>
      <w:r w:rsidR="00176153">
        <w:t xml:space="preserve"> </w:t>
      </w:r>
      <w:r w:rsidR="00F501EA" w:rsidRPr="00F501EA">
        <w:t>efecto.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asesorar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procedimiento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vigilar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cumpla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normatividad</w:t>
      </w:r>
      <w:r w:rsidR="00176153">
        <w:t xml:space="preserve"> </w:t>
      </w:r>
      <w:r w:rsidR="00F501EA" w:rsidRPr="00F501EA">
        <w:t>establecida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tal</w:t>
      </w:r>
      <w:r w:rsidR="00176153">
        <w:t xml:space="preserve"> </w:t>
      </w:r>
      <w:r w:rsidR="00F501EA" w:rsidRPr="00F501EA">
        <w:t>efecto.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Verificar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ejecutivo</w:t>
      </w:r>
      <w:r w:rsidR="00176153">
        <w:t xml:space="preserve"> </w:t>
      </w:r>
      <w:r w:rsidR="00F501EA" w:rsidRPr="00F501EA">
        <w:t>presentado</w:t>
      </w:r>
      <w:r w:rsidR="00176153">
        <w:t xml:space="preserve"> </w:t>
      </w:r>
      <w:r w:rsidR="00F501EA" w:rsidRPr="00F501EA">
        <w:t>sea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tecnificación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Unidad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consignado,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Plan</w:t>
      </w:r>
      <w:r w:rsidR="00176153">
        <w:t xml:space="preserve"> </w:t>
      </w:r>
      <w:r w:rsidR="00F501EA" w:rsidRPr="00F501EA">
        <w:t>Director.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Coordinarse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organismos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sector</w:t>
      </w:r>
      <w:r w:rsidR="00176153">
        <w:t xml:space="preserve"> </w:t>
      </w:r>
      <w:r w:rsidR="00F501EA" w:rsidRPr="00F501EA">
        <w:t>agropecuario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proporcionar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Recibir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solicitudes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participar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Dar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éstos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ejerzan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establecido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Reglas,</w:t>
      </w:r>
      <w:r w:rsidR="00176153">
        <w:t xml:space="preserve"> </w:t>
      </w:r>
      <w:r w:rsidR="00F501EA" w:rsidRPr="00F501EA">
        <w:t>Anexos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Técnico,</w:t>
      </w:r>
      <w:r w:rsidR="00176153">
        <w:t xml:space="preserve"> </w:t>
      </w:r>
      <w:r w:rsidR="00F501EA" w:rsidRPr="00F501EA">
        <w:t>Convenios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Concertación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Solicitar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aprobación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Subdirección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sobre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propuestas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modificación,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metas</w:t>
      </w:r>
      <w:r w:rsidR="00176153">
        <w:t xml:space="preserve"> </w:t>
      </w:r>
      <w:r w:rsidR="00F501EA" w:rsidRPr="00F501EA">
        <w:t>y/o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presupuestarios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Informar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Subdirección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avances</w:t>
      </w:r>
      <w:r w:rsidR="00176153">
        <w:t xml:space="preserve"> </w:t>
      </w:r>
      <w:r w:rsidR="00F501EA" w:rsidRPr="00F501EA">
        <w:t>físicos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metas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tardar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día</w:t>
      </w:r>
      <w:r w:rsidR="00176153">
        <w:t xml:space="preserve"> </w:t>
      </w:r>
      <w:r w:rsidR="00F501EA" w:rsidRPr="00F501EA">
        <w:t>25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día</w:t>
      </w:r>
      <w:r w:rsidR="00176153">
        <w:t xml:space="preserve"> </w:t>
      </w:r>
      <w:r w:rsidR="00F501EA" w:rsidRPr="00F501EA">
        <w:t>hábil</w:t>
      </w:r>
      <w:r w:rsidR="00176153">
        <w:t xml:space="preserve"> </w:t>
      </w:r>
      <w:r w:rsidR="00F501EA" w:rsidRPr="00F501EA">
        <w:t>posterior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mes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curso.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Integrar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actualizar</w:t>
      </w:r>
      <w:r w:rsidR="00176153">
        <w:t xml:space="preserve"> </w:t>
      </w:r>
      <w:r w:rsidR="00F501EA" w:rsidRPr="00F501EA">
        <w:t>anualmente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Confiables.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Poner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disposición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Conceptos,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Precios</w:t>
      </w:r>
      <w:r w:rsidR="00176153">
        <w:t xml:space="preserve"> </w:t>
      </w:r>
      <w:r w:rsidR="00F501EA" w:rsidRPr="00F501EA">
        <w:t>Unitarios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Poner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disposición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conocer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precios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Estos</w:t>
      </w:r>
      <w:r w:rsidR="00176153">
        <w:t xml:space="preserve"> </w:t>
      </w:r>
      <w:r w:rsidR="00F501EA" w:rsidRPr="00F501EA">
        <w:t>catálogos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servirán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referencia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definir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presupuesto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autorizar,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especificaciones</w:t>
      </w:r>
      <w:r w:rsidR="00176153">
        <w:t xml:space="preserve"> </w:t>
      </w:r>
      <w:r w:rsidR="00F501EA" w:rsidRPr="00F501EA">
        <w:t>técnicas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conceptos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adquirir;</w:t>
      </w:r>
      <w:r w:rsidR="00176153">
        <w:t xml:space="preserve"> </w:t>
      </w:r>
      <w:r w:rsidR="00F501EA" w:rsidRPr="00F501EA">
        <w:t>asimismo,</w:t>
      </w:r>
      <w:r w:rsidR="00176153">
        <w:t xml:space="preserve"> </w:t>
      </w:r>
      <w:r w:rsidR="00F501EA" w:rsidRPr="00F501EA">
        <w:t>sirven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referencia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proofErr w:type="spellStart"/>
      <w:r w:rsidR="00F501EA" w:rsidRPr="00F501EA">
        <w:t>dictaminación</w:t>
      </w:r>
      <w:proofErr w:type="spellEnd"/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dichas</w:t>
      </w:r>
      <w:r w:rsidR="00176153">
        <w:t xml:space="preserve"> </w:t>
      </w:r>
      <w:r w:rsidR="00F501EA" w:rsidRPr="00F501EA">
        <w:t>propuestas.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Dar</w:t>
      </w:r>
      <w:r w:rsidR="00176153">
        <w:t xml:space="preserve"> </w:t>
      </w:r>
      <w:r w:rsidR="00F501EA" w:rsidRPr="00F501EA">
        <w:t>seguimiento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avances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</w:t>
      </w:r>
      <w:r w:rsidR="00176153">
        <w:t xml:space="preserve"> </w:t>
      </w:r>
      <w:r w:rsidR="00F501EA" w:rsidRPr="00F501EA">
        <w:t>proporcione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genere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Otorgar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soliciten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elegibles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promoción,</w:t>
      </w:r>
      <w:r w:rsidR="00176153">
        <w:t xml:space="preserve"> </w:t>
      </w:r>
      <w:r w:rsidR="00F501EA" w:rsidRPr="00F501EA">
        <w:t>instrumentación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Informar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promover</w:t>
      </w:r>
      <w:r w:rsidR="00176153">
        <w:t xml:space="preserve"> </w:t>
      </w:r>
      <w:r w:rsidR="00F501EA" w:rsidRPr="00F501EA">
        <w:t>entre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programados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acerca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temas</w:t>
      </w:r>
      <w:r w:rsidR="00176153">
        <w:t xml:space="preserve"> </w:t>
      </w:r>
      <w:r w:rsidR="00F501EA" w:rsidRPr="00F501EA">
        <w:t>inherentes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técnico,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establece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factibilidad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solicitadas,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calendarización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integrarlo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expediente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Obra.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antes</w:t>
      </w:r>
      <w:r w:rsidR="00176153">
        <w:t xml:space="preserve"> </w:t>
      </w:r>
      <w:r w:rsidR="00F501EA" w:rsidRPr="00F501EA">
        <w:t>referido</w:t>
      </w:r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comunicarse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tardar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30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hábiles</w:t>
      </w:r>
      <w:r w:rsidR="00176153">
        <w:t xml:space="preserve"> </w:t>
      </w:r>
      <w:r w:rsidR="00F501EA" w:rsidRPr="00F501EA">
        <w:t>posteriores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presentación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proyectos,</w:t>
      </w:r>
      <w:r w:rsidR="00176153">
        <w:t xml:space="preserve"> </w:t>
      </w:r>
      <w:r w:rsidR="00F501EA" w:rsidRPr="00F501EA">
        <w:t>siempre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presentados</w:t>
      </w:r>
      <w:r w:rsidR="00176153">
        <w:t xml:space="preserve"> </w:t>
      </w:r>
      <w:r w:rsidR="00F501EA" w:rsidRPr="00F501EA">
        <w:t>cumplan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toda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indica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presentes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Verificar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exista</w:t>
      </w:r>
      <w:r w:rsidR="00176153">
        <w:t xml:space="preserve"> </w:t>
      </w:r>
      <w:r w:rsidR="00F501EA" w:rsidRPr="00F501EA">
        <w:t>duplicidad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otorgamiento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misma</w:t>
      </w:r>
      <w:r w:rsidR="00176153">
        <w:t xml:space="preserve"> </w:t>
      </w:r>
      <w:r w:rsidR="00F501EA" w:rsidRPr="00F501EA">
        <w:t>acción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Convocar</w:t>
      </w:r>
      <w:r w:rsidR="00176153">
        <w:t xml:space="preserve"> </w:t>
      </w:r>
      <w:r w:rsidR="00F501EA" w:rsidRPr="00F501EA">
        <w:t>anual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públicamente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personas</w:t>
      </w:r>
      <w:r w:rsidR="00176153">
        <w:t xml:space="preserve"> </w:t>
      </w:r>
      <w:r w:rsidR="00F501EA" w:rsidRPr="00F501EA">
        <w:t>físicas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morales,</w:t>
      </w:r>
      <w:r w:rsidR="00176153">
        <w:t xml:space="preserve"> </w:t>
      </w:r>
      <w:r w:rsidR="00F501EA" w:rsidRPr="00F501EA">
        <w:t>interesadas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participar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inscribirse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Confiables,</w:t>
      </w:r>
      <w:r w:rsidR="00176153">
        <w:t xml:space="preserve"> </w:t>
      </w:r>
      <w:r w:rsidR="00F501EA" w:rsidRPr="00F501EA">
        <w:t>siempre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cumplan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requisitos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solicitada.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Comunicar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escrito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quedaron</w:t>
      </w:r>
      <w:r w:rsidR="00176153">
        <w:t xml:space="preserve"> </w:t>
      </w:r>
      <w:r w:rsidR="00F501EA" w:rsidRPr="00F501EA">
        <w:t>inscritas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catálogo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confiables;</w:t>
      </w:r>
      <w:r w:rsidR="00176153">
        <w:t xml:space="preserve"> </w:t>
      </w:r>
      <w:r w:rsidR="00F501EA" w:rsidRPr="00F501EA">
        <w:t>así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fueron</w:t>
      </w:r>
      <w:r w:rsidR="00176153">
        <w:t xml:space="preserve"> </w:t>
      </w:r>
      <w:r w:rsidR="00F501EA" w:rsidRPr="00F501EA">
        <w:t>seleccionadas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motivos.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Convocar,</w:t>
      </w:r>
      <w:r w:rsidR="00176153">
        <w:t xml:space="preserve"> </w:t>
      </w:r>
      <w:r w:rsidR="00F501EA" w:rsidRPr="00F501EA">
        <w:t>seleccionar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contratar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académicas,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investigación,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profesionales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cuenten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perfil</w:t>
      </w:r>
      <w:r w:rsidR="00176153">
        <w:t xml:space="preserve"> </w:t>
      </w:r>
      <w:r w:rsidR="00F501EA" w:rsidRPr="00F501EA">
        <w:t>requerido,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realicen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Autorizar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empresas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instituciones</w:t>
      </w:r>
      <w:r w:rsidR="00176153">
        <w:t xml:space="preserve"> </w:t>
      </w:r>
      <w:r w:rsidR="00F501EA" w:rsidRPr="00F501EA">
        <w:t>encargadas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componentes,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vez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comprobado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cumplimiento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servicios</w:t>
      </w:r>
      <w:r w:rsidR="00176153">
        <w:t xml:space="preserve"> </w:t>
      </w:r>
      <w:r w:rsidR="00F501EA" w:rsidRPr="00F501EA">
        <w:t>contratados</w:t>
      </w:r>
      <w:r w:rsidR="00176153">
        <w:t xml:space="preserve"> </w:t>
      </w:r>
      <w:r w:rsidR="00F501EA" w:rsidRPr="00F501EA">
        <w:t>mediante</w:t>
      </w:r>
      <w:r w:rsidR="00176153">
        <w:t xml:space="preserve"> </w:t>
      </w:r>
      <w:r w:rsidR="00F501EA" w:rsidRPr="00F501EA">
        <w:t>carta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aceptación</w:t>
      </w:r>
      <w:r w:rsidR="00176153">
        <w:t xml:space="preserve"> </w:t>
      </w:r>
      <w:r w:rsidR="00F501EA" w:rsidRPr="00F501EA">
        <w:t>emitida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Formular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solicitudes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radicación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federales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Modificar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título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desincorporar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sido</w:t>
      </w:r>
      <w:r w:rsidR="00176153">
        <w:t xml:space="preserve"> </w:t>
      </w:r>
      <w:r w:rsidR="00F501EA" w:rsidRPr="00F501EA">
        <w:t>beneficiados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derivado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renuncia</w:t>
      </w:r>
      <w:r w:rsidR="00176153">
        <w:t xml:space="preserve"> </w:t>
      </w:r>
      <w:r w:rsidR="00F501EA" w:rsidRPr="00F501EA">
        <w:t>voluntaria</w:t>
      </w:r>
      <w:r w:rsidR="00176153">
        <w:t xml:space="preserve"> </w:t>
      </w:r>
      <w:r w:rsidR="00F501EA" w:rsidRPr="00F501EA">
        <w:t>total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parcial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volumen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derecho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Modificar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gestionar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actualización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título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aguas</w:t>
      </w:r>
      <w:r w:rsidR="00176153">
        <w:t xml:space="preserve"> </w:t>
      </w:r>
      <w:r w:rsidR="00F501EA" w:rsidRPr="00F501EA">
        <w:t>nacionales.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Este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tendrá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responsabilidades: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Definir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calendario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sesiones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estará</w:t>
      </w:r>
      <w:r w:rsidR="00176153">
        <w:t xml:space="preserve"> </w:t>
      </w:r>
      <w:r w:rsidR="00F501EA" w:rsidRPr="00F501EA">
        <w:t>sujeto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Realizar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promoción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sujetos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Comunicar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Hidráulico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monto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subprograma.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Autorizar,</w:t>
      </w:r>
      <w:r w:rsidR="00176153">
        <w:t xml:space="preserve"> </w:t>
      </w:r>
      <w:r w:rsidR="00F501EA" w:rsidRPr="00F501EA">
        <w:t>previa</w:t>
      </w:r>
      <w:r w:rsidR="00176153">
        <w:t xml:space="preserve"> </w:t>
      </w:r>
      <w:r w:rsidR="00F501EA" w:rsidRPr="00F501EA">
        <w:t>validación,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ejecutarán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autorizados;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tecnificado,</w:t>
      </w:r>
      <w:r w:rsidR="00176153">
        <w:t xml:space="preserve"> </w:t>
      </w:r>
      <w:r w:rsidR="00F501EA" w:rsidRPr="00F501EA">
        <w:t>tomando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consideración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procedimiento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selección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proyectos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presentados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Hidráulico;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unidades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propuestas</w:t>
      </w:r>
      <w:r w:rsidR="00176153">
        <w:t xml:space="preserve"> </w:t>
      </w:r>
      <w:r w:rsidR="00F501EA" w:rsidRPr="00F501EA">
        <w:t>validadas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director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subdirector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asistencia</w:t>
      </w:r>
      <w:r w:rsidR="00176153">
        <w:t xml:space="preserve"> </w:t>
      </w:r>
      <w:r w:rsidR="00F501EA" w:rsidRPr="00F501EA">
        <w:t>técnica</w:t>
      </w:r>
      <w:r w:rsidR="00176153">
        <w:t xml:space="preserve"> </w:t>
      </w:r>
      <w:r w:rsidR="00F501EA" w:rsidRPr="00F501EA">
        <w:t>operativa.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Notificar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recibir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respectiva.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Solicitar</w:t>
      </w:r>
      <w:r w:rsidR="00176153">
        <w:t xml:space="preserve"> </w:t>
      </w:r>
      <w:r w:rsidR="00F501EA" w:rsidRPr="00F501EA">
        <w:t>trimestralmente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correspondientes,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informe</w:t>
      </w:r>
      <w:r w:rsidR="00176153">
        <w:t xml:space="preserve"> </w:t>
      </w:r>
      <w:r w:rsidR="00F501EA" w:rsidRPr="00F501EA">
        <w:t>desglosado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saldos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Entidad</w:t>
      </w:r>
      <w:r w:rsidR="00176153">
        <w:t xml:space="preserve"> </w:t>
      </w:r>
      <w:r w:rsidR="00F501EA" w:rsidRPr="00F501EA">
        <w:t>Federativa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correspondientes,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tardar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primeros</w:t>
      </w:r>
      <w:r w:rsidR="00176153">
        <w:t xml:space="preserve"> </w:t>
      </w:r>
      <w:r w:rsidR="00F501EA" w:rsidRPr="00F501EA">
        <w:t>cinco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hábiles</w:t>
      </w:r>
      <w:r w:rsidR="00176153">
        <w:t xml:space="preserve"> </w:t>
      </w:r>
      <w:r w:rsidR="00F501EA" w:rsidRPr="00F501EA">
        <w:t>posteriores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término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trimestre.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productores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financiado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intereses</w:t>
      </w:r>
      <w:r w:rsidR="00176153">
        <w:t xml:space="preserve"> </w:t>
      </w:r>
      <w:r w:rsidR="00F501EA" w:rsidRPr="00F501EA">
        <w:t>generados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mancomunada.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solicitar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radicación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ampliación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liquida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SRL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corriente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fecha.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Hidráulico.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Jerarquizar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expedientes</w:t>
      </w:r>
      <w:r w:rsidR="00176153">
        <w:t xml:space="preserve"> </w:t>
      </w:r>
      <w:r w:rsidR="00F501EA" w:rsidRPr="00F501EA">
        <w:t>técnicos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conformidad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mecanismos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criterios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uno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Presentar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través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Estado,</w:t>
      </w:r>
      <w:r w:rsidR="00176153">
        <w:t xml:space="preserve"> </w:t>
      </w:r>
      <w:r w:rsidR="00F501EA" w:rsidRPr="00F501EA">
        <w:t>según</w:t>
      </w:r>
      <w:r w:rsidR="00176153">
        <w:t xml:space="preserve"> </w:t>
      </w:r>
      <w:r w:rsidR="00F501EA" w:rsidRPr="00F501EA">
        <w:t>corresponda,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expedientes</w:t>
      </w:r>
      <w:r w:rsidR="00176153">
        <w:t xml:space="preserve"> </w:t>
      </w:r>
      <w:r w:rsidR="00F501EA" w:rsidRPr="00F501EA">
        <w:t>técnicos</w:t>
      </w:r>
      <w:r w:rsidR="00176153">
        <w:t xml:space="preserve"> </w:t>
      </w:r>
      <w:r w:rsidR="00F501EA" w:rsidRPr="00F501EA">
        <w:t>jerarquizados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aprobación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autorización,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autorizados.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Distribuir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ACU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SRL,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asignación</w:t>
      </w:r>
      <w:r w:rsidR="00176153">
        <w:t xml:space="preserve"> </w:t>
      </w:r>
      <w:r w:rsidR="00F501EA" w:rsidRPr="00F501EA">
        <w:t>federal</w:t>
      </w:r>
      <w:r w:rsidR="00176153">
        <w:t xml:space="preserve"> </w:t>
      </w:r>
      <w:r w:rsidR="00F501EA" w:rsidRPr="00F501EA">
        <w:t>autorizada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tomando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cuenta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procedimiento</w:t>
      </w:r>
      <w:r w:rsidR="00176153">
        <w:t xml:space="preserve"> </w:t>
      </w:r>
      <w:r w:rsidR="00F501EA" w:rsidRPr="00F501EA">
        <w:t>establecido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correspondiente.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Comité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FOFAE.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Definir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calendario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sesiones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propio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Fideicomiso.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Autorizar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solicitados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proofErr w:type="spellStart"/>
      <w:r w:rsidR="00F501EA" w:rsidRPr="00F501EA">
        <w:t>Hidroagrícolas</w:t>
      </w:r>
      <w:proofErr w:type="spellEnd"/>
      <w:r w:rsidR="00176153">
        <w:t xml:space="preserve"> </w:t>
      </w:r>
      <w:r w:rsidR="00F501EA" w:rsidRPr="00F501EA">
        <w:t>aprobados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establecido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estas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Autorizar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cargo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FOFAE,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procedimientos</w:t>
      </w:r>
      <w:r w:rsidR="00176153">
        <w:t xml:space="preserve"> </w:t>
      </w:r>
      <w:r w:rsidR="00F501EA" w:rsidRPr="00F501EA">
        <w:t>operativos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Solicitar</w:t>
      </w:r>
      <w:r w:rsidR="00176153">
        <w:t xml:space="preserve"> </w:t>
      </w:r>
      <w:r w:rsidR="00F501EA" w:rsidRPr="00F501EA">
        <w:t>trimestralmente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FIDUCIARIA</w:t>
      </w:r>
      <w:r w:rsidR="00176153">
        <w:t xml:space="preserve"> </w:t>
      </w:r>
      <w:r w:rsidR="00F501EA" w:rsidRPr="00F501EA">
        <w:t>correspondiente,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informe</w:t>
      </w:r>
      <w:r w:rsidR="00176153">
        <w:t xml:space="preserve"> </w:t>
      </w:r>
      <w:r w:rsidR="00F501EA" w:rsidRPr="00F501EA">
        <w:t>desglosado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saldos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intereses</w:t>
      </w:r>
      <w:r w:rsidR="00176153">
        <w:t xml:space="preserve"> </w:t>
      </w:r>
      <w:r w:rsidR="00F501EA" w:rsidRPr="00F501EA">
        <w:t>generados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Federal,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Beneficiarios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más</w:t>
      </w:r>
      <w:r w:rsidR="00176153">
        <w:t xml:space="preserve"> </w:t>
      </w:r>
      <w:r w:rsidR="00F501EA" w:rsidRPr="00F501EA">
        <w:t>tardar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primeros</w:t>
      </w:r>
      <w:r w:rsidR="00176153">
        <w:t xml:space="preserve"> </w:t>
      </w:r>
      <w:r w:rsidR="00F501EA" w:rsidRPr="00F501EA">
        <w:t>cinco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hábiles</w:t>
      </w:r>
      <w:r w:rsidR="00176153">
        <w:t xml:space="preserve"> </w:t>
      </w:r>
      <w:r w:rsidR="00F501EA" w:rsidRPr="00F501EA">
        <w:t>posteriores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término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trimestre.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Presentar</w:t>
      </w:r>
      <w:r w:rsidR="00176153">
        <w:t xml:space="preserve"> </w:t>
      </w:r>
      <w:r w:rsidR="00F501EA" w:rsidRPr="00F501EA">
        <w:t>informes</w:t>
      </w:r>
      <w:r w:rsidR="00176153">
        <w:t xml:space="preserve"> </w:t>
      </w:r>
      <w:r w:rsidR="00F501EA" w:rsidRPr="00F501EA">
        <w:t>trimestralmente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Estado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saldos</w:t>
      </w:r>
      <w:r w:rsidR="00176153">
        <w:t xml:space="preserve"> </w:t>
      </w:r>
      <w:r w:rsidR="00F501EA" w:rsidRPr="00F501EA">
        <w:t>e</w:t>
      </w:r>
      <w:r w:rsidR="00176153">
        <w:t xml:space="preserve"> </w:t>
      </w:r>
      <w:r w:rsidR="00F501EA" w:rsidRPr="00F501EA">
        <w:t>intereses</w:t>
      </w:r>
      <w:r w:rsidR="00176153">
        <w:t xml:space="preserve"> </w:t>
      </w:r>
      <w:r w:rsidR="00F501EA" w:rsidRPr="00F501EA">
        <w:t>generados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Presentar</w:t>
      </w:r>
      <w:r w:rsidR="00176153">
        <w:t xml:space="preserve"> </w:t>
      </w:r>
      <w:r w:rsidR="00F501EA" w:rsidRPr="00F501EA">
        <w:t>informes</w:t>
      </w:r>
      <w:r w:rsidR="00176153">
        <w:t xml:space="preserve"> </w:t>
      </w:r>
      <w:r w:rsidR="00F501EA" w:rsidRPr="00F501EA">
        <w:t>mensuales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Estado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Comisión,</w:t>
      </w:r>
      <w:r w:rsidR="00176153">
        <w:t xml:space="preserve"> </w:t>
      </w:r>
      <w:r w:rsidR="00F501EA" w:rsidRPr="00F501EA">
        <w:t>sobre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financiero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Autorizar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asignación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pago,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evaluación</w:t>
      </w:r>
      <w:r w:rsidR="00176153">
        <w:t xml:space="preserve"> </w:t>
      </w:r>
      <w:r w:rsidR="00F501EA" w:rsidRPr="00F501EA">
        <w:t>interna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lleve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cabo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productos</w:t>
      </w:r>
      <w:r w:rsidR="00176153">
        <w:t xml:space="preserve"> </w:t>
      </w:r>
      <w:r w:rsidR="00F501EA" w:rsidRPr="00F501EA">
        <w:t>financieros,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vez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comprobado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cumplimiento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servicios</w:t>
      </w:r>
      <w:r w:rsidR="00176153">
        <w:t xml:space="preserve"> </w:t>
      </w:r>
      <w:r w:rsidR="00F501EA" w:rsidRPr="00F501EA">
        <w:t>contratados.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Conjuntar,</w:t>
      </w:r>
      <w:r w:rsidR="00176153">
        <w:t xml:space="preserve"> </w:t>
      </w:r>
      <w:r w:rsidR="00F501EA" w:rsidRPr="00F501EA">
        <w:t>revisar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resguardar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soporte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pagos</w:t>
      </w:r>
      <w:r w:rsidR="00176153">
        <w:t xml:space="preserve"> </w:t>
      </w:r>
      <w:r w:rsidR="00F501EA" w:rsidRPr="00F501EA">
        <w:t>efectuados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concepto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Técnico;</w:t>
      </w:r>
      <w:r w:rsidR="00176153">
        <w:t xml:space="preserve"> </w:t>
      </w:r>
      <w:r w:rsidR="00F501EA" w:rsidRPr="00F501EA">
        <w:t>esta</w:t>
      </w:r>
      <w:r w:rsidR="00176153">
        <w:t xml:space="preserve"> </w:t>
      </w:r>
      <w:r w:rsidR="00F501EA" w:rsidRPr="00F501EA">
        <w:t>documentación</w:t>
      </w:r>
      <w:r w:rsidR="00176153">
        <w:t xml:space="preserve"> </w:t>
      </w:r>
      <w:r w:rsidR="00F501EA" w:rsidRPr="00F501EA">
        <w:t>deberá</w:t>
      </w:r>
      <w:r w:rsidR="00176153">
        <w:t xml:space="preserve"> </w:t>
      </w:r>
      <w:r w:rsidR="00F501EA" w:rsidRPr="00F501EA">
        <w:t>resguardarse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menos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periodo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cinco</w:t>
      </w:r>
      <w:r w:rsidR="00176153">
        <w:t xml:space="preserve"> </w:t>
      </w:r>
      <w:r w:rsidR="00F501EA" w:rsidRPr="00F501EA">
        <w:t>años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debe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estar</w:t>
      </w:r>
      <w:r w:rsidR="00176153">
        <w:t xml:space="preserve"> </w:t>
      </w:r>
      <w:r w:rsidR="00F501EA" w:rsidRPr="00F501EA">
        <w:t>integrada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expediente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resguarda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Organismos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Cuenca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Local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estado.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Subcomités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Verificar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exista</w:t>
      </w:r>
      <w:r w:rsidR="00176153">
        <w:t xml:space="preserve"> </w:t>
      </w:r>
      <w:r w:rsidR="00F501EA" w:rsidRPr="00F501EA">
        <w:t>duplicidad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otorgamiento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misma</w:t>
      </w:r>
      <w:r w:rsidR="00176153">
        <w:t xml:space="preserve"> </w:t>
      </w:r>
      <w:r w:rsidR="00F501EA" w:rsidRPr="00F501EA">
        <w:t>acción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una</w:t>
      </w:r>
      <w:r w:rsidR="00176153">
        <w:t xml:space="preserve"> </w:t>
      </w:r>
      <w:r w:rsidR="00F501EA" w:rsidRPr="00F501EA">
        <w:t>ACU,</w:t>
      </w:r>
      <w:r w:rsidR="00176153">
        <w:t xml:space="preserve"> </w:t>
      </w:r>
      <w:r w:rsidR="00F501EA" w:rsidRPr="00F501EA">
        <w:t>SRL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Usuario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componentes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SAGARPA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otros</w:t>
      </w:r>
      <w:r w:rsidR="00176153">
        <w:t xml:space="preserve"> </w:t>
      </w:r>
      <w:r w:rsidR="00F501EA" w:rsidRPr="00F501EA">
        <w:t>programas</w:t>
      </w:r>
      <w:r w:rsidR="00176153">
        <w:t xml:space="preserve"> </w:t>
      </w:r>
      <w:r w:rsidR="00F501EA" w:rsidRPr="00F501EA">
        <w:t>federales.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Aprobar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base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dictamen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presupuestal,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solicitados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presentarlos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autorización.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Integrar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sobre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avances</w:t>
      </w:r>
      <w:r w:rsidR="00176153">
        <w:t xml:space="preserve"> </w:t>
      </w:r>
      <w:r w:rsidR="00F501EA" w:rsidRPr="00F501EA">
        <w:t>físicos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financieros,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presentar</w:t>
      </w:r>
      <w:r w:rsidR="00176153">
        <w:t xml:space="preserve"> </w:t>
      </w:r>
      <w:r w:rsidR="00F501EA" w:rsidRPr="00F501EA">
        <w:t>reportes</w:t>
      </w:r>
      <w:r w:rsidR="00176153">
        <w:t xml:space="preserve"> </w:t>
      </w:r>
      <w:r w:rsidR="00F501EA" w:rsidRPr="00F501EA">
        <w:t>mensuales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Elaborar</w:t>
      </w:r>
      <w:r w:rsidR="00176153">
        <w:t xml:space="preserve"> </w:t>
      </w:r>
      <w:r w:rsidR="00F501EA" w:rsidRPr="00F501EA">
        <w:t>un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productores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será</w:t>
      </w:r>
      <w:r w:rsidR="00176153">
        <w:t xml:space="preserve"> </w:t>
      </w:r>
      <w:r w:rsidR="00F501EA" w:rsidRPr="00F501EA">
        <w:t>financiado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intereses</w:t>
      </w:r>
      <w:r w:rsidR="00176153">
        <w:t xml:space="preserve"> </w:t>
      </w:r>
      <w:r w:rsidR="00F501EA" w:rsidRPr="00F501EA">
        <w:t>generados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depositados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complementario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Capacitación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Productores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DA592E">
        <w:t>De</w:t>
      </w:r>
      <w:r w:rsidR="00176153">
        <w:t xml:space="preserve"> </w:t>
      </w:r>
      <w:r w:rsidRPr="00DA592E">
        <w:t>las</w:t>
      </w:r>
      <w:r w:rsidR="00176153">
        <w:t xml:space="preserve"> </w:t>
      </w:r>
      <w:r w:rsidRPr="00DA592E">
        <w:t>Asociaciones</w:t>
      </w:r>
      <w:r w:rsidR="00176153">
        <w:t xml:space="preserve"> </w:t>
      </w:r>
      <w:r w:rsidRPr="00DA592E">
        <w:t>Civiles</w:t>
      </w:r>
      <w:r w:rsidR="00176153">
        <w:t xml:space="preserve"> </w:t>
      </w:r>
      <w:r w:rsidRPr="00DA592E">
        <w:t>de</w:t>
      </w:r>
      <w:r w:rsidR="00176153">
        <w:t xml:space="preserve"> </w:t>
      </w:r>
      <w:r w:rsidRPr="00DA592E">
        <w:t>Usuarios,</w:t>
      </w:r>
      <w:r w:rsidR="00176153">
        <w:t xml:space="preserve"> </w:t>
      </w:r>
      <w:r w:rsidRPr="00DA592E">
        <w:t>Sociedades</w:t>
      </w:r>
      <w:r w:rsidR="00176153">
        <w:t xml:space="preserve"> </w:t>
      </w:r>
      <w:r w:rsidRPr="00DA592E">
        <w:t>de</w:t>
      </w:r>
      <w:r w:rsidR="00176153">
        <w:t xml:space="preserve"> </w:t>
      </w:r>
      <w:r w:rsidRPr="00DA592E">
        <w:t>Responsabilidad</w:t>
      </w:r>
      <w:r w:rsidR="00176153">
        <w:t xml:space="preserve"> </w:t>
      </w:r>
      <w:r w:rsidRPr="00DA592E">
        <w:t>Limitada</w:t>
      </w:r>
      <w:r w:rsidR="00176153">
        <w:t xml:space="preserve"> </w:t>
      </w:r>
      <w:r w:rsidRPr="00DA592E">
        <w:t>y</w:t>
      </w:r>
      <w:r w:rsidR="00176153">
        <w:t xml:space="preserve"> </w:t>
      </w:r>
      <w:r w:rsidRPr="00DA592E">
        <w:t>Usuarios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Hidroagrícolas</w:t>
      </w:r>
      <w:proofErr w:type="spellEnd"/>
      <w:r w:rsidRPr="00F501EA">
        <w:rPr>
          <w:szCs w:val="22"/>
        </w:rPr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Presentar</w:t>
      </w:r>
      <w:r w:rsidR="00176153">
        <w:t xml:space="preserve"> </w:t>
      </w:r>
      <w:r w:rsidR="00F501EA" w:rsidRPr="00F501EA">
        <w:t>solicitudes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conformidad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requisitos</w:t>
      </w:r>
      <w:r w:rsidR="00176153">
        <w:t xml:space="preserve"> </w:t>
      </w:r>
      <w:r w:rsidR="00F501EA" w:rsidRPr="00F501EA">
        <w:t>establecidos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Ser</w:t>
      </w:r>
      <w:r w:rsidR="00176153">
        <w:t xml:space="preserve"> </w:t>
      </w:r>
      <w:r w:rsidR="00F501EA" w:rsidRPr="00F501EA">
        <w:t>responsables</w:t>
      </w:r>
      <w:r w:rsidR="00176153">
        <w:t xml:space="preserve"> </w:t>
      </w:r>
      <w:r w:rsidR="00F501EA" w:rsidRPr="00F501EA">
        <w:t>únicos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procesos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licitación,</w:t>
      </w:r>
      <w:r w:rsidR="00176153">
        <w:t xml:space="preserve"> </w:t>
      </w:r>
      <w:r w:rsidR="00F501EA" w:rsidRPr="00F501EA">
        <w:t>contratación,</w:t>
      </w:r>
      <w:r w:rsidR="00176153">
        <w:t xml:space="preserve"> </w:t>
      </w:r>
      <w:r w:rsidR="00F501EA" w:rsidRPr="00F501EA">
        <w:t>ejecución,</w:t>
      </w:r>
      <w:r w:rsidR="00176153">
        <w:t xml:space="preserve"> </w:t>
      </w:r>
      <w:r w:rsidR="00F501EA" w:rsidRPr="00F501EA">
        <w:t>supervisión,</w:t>
      </w:r>
      <w:r w:rsidR="00176153">
        <w:t xml:space="preserve"> </w:t>
      </w:r>
      <w:r w:rsidR="00F501EA" w:rsidRPr="00F501EA">
        <w:t>control,</w:t>
      </w:r>
      <w:r w:rsidR="00176153">
        <w:t xml:space="preserve"> </w:t>
      </w:r>
      <w:r w:rsidR="00F501EA" w:rsidRPr="00F501EA">
        <w:t>seguimiento,</w:t>
      </w:r>
      <w:r w:rsidR="00176153">
        <w:t xml:space="preserve"> </w:t>
      </w:r>
      <w:r w:rsidR="00F501EA" w:rsidRPr="00F501EA">
        <w:t>entrega-recepción,</w:t>
      </w:r>
      <w:r w:rsidR="00176153">
        <w:t xml:space="preserve"> </w:t>
      </w:r>
      <w:r w:rsidR="00F501EA" w:rsidRPr="00F501EA">
        <w:t>pago,</w:t>
      </w:r>
      <w:r w:rsidR="00176153">
        <w:t xml:space="preserve"> </w:t>
      </w:r>
      <w:r w:rsidR="00F501EA" w:rsidRPr="00F501EA">
        <w:t>finiquito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ejercicio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destinados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</w:t>
      </w:r>
      <w:r w:rsidR="00176153">
        <w:t xml:space="preserve"> </w:t>
      </w:r>
      <w:r w:rsidR="00F501EA" w:rsidRPr="00F501EA">
        <w:t>autorizadas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estricto</w:t>
      </w:r>
      <w:r w:rsidR="00176153">
        <w:t xml:space="preserve"> </w:t>
      </w:r>
      <w:r w:rsidR="00F501EA" w:rsidRPr="00F501EA">
        <w:t>apego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normatividad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lineamientos</w:t>
      </w:r>
      <w:r w:rsidR="00176153">
        <w:t xml:space="preserve"> </w:t>
      </w:r>
      <w:r w:rsidR="00F501EA" w:rsidRPr="00F501EA">
        <w:t>establecidos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presentes</w:t>
      </w:r>
      <w:r w:rsidR="00176153">
        <w:t xml:space="preserve"> </w:t>
      </w:r>
      <w:r w:rsidR="00F501EA" w:rsidRPr="00F501EA">
        <w:t>Reglas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Cuando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decidido</w:t>
      </w:r>
      <w:r w:rsidR="00176153">
        <w:t xml:space="preserve"> </w:t>
      </w:r>
      <w:r w:rsidR="00F501EA" w:rsidRPr="00F501EA">
        <w:t>operar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administrar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manera</w:t>
      </w:r>
      <w:r w:rsidR="00176153">
        <w:t xml:space="preserve"> </w:t>
      </w:r>
      <w:r w:rsidR="00F501EA" w:rsidRPr="00F501EA">
        <w:t>directa,</w:t>
      </w:r>
      <w:r w:rsidR="00176153">
        <w:t xml:space="preserve"> </w:t>
      </w:r>
      <w:proofErr w:type="spellStart"/>
      <w:r w:rsidR="00F501EA" w:rsidRPr="00F501EA">
        <w:t>aperturar</w:t>
      </w:r>
      <w:proofErr w:type="spellEnd"/>
      <w:r w:rsidR="00176153">
        <w:t xml:space="preserve"> </w:t>
      </w:r>
      <w:r w:rsidR="00F501EA" w:rsidRPr="00F501EA">
        <w:t>cuentas</w:t>
      </w:r>
      <w:r w:rsidR="00176153">
        <w:t xml:space="preserve"> </w:t>
      </w:r>
      <w:r w:rsidR="00F501EA" w:rsidRPr="00F501EA">
        <w:t>bancarias</w:t>
      </w:r>
      <w:r w:rsidR="00176153">
        <w:t xml:space="preserve"> </w:t>
      </w:r>
      <w:r w:rsidR="00F501EA" w:rsidRPr="00F501EA">
        <w:t>mancomunadas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Aportar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contraparte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les</w:t>
      </w:r>
      <w:r w:rsidR="00176153">
        <w:t xml:space="preserve"> </w:t>
      </w:r>
      <w:r w:rsidR="00F501EA" w:rsidRPr="00F501EA">
        <w:t>corresponda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componente,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puede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económicos,</w:t>
      </w:r>
      <w:r w:rsidR="00176153">
        <w:t xml:space="preserve"> </w:t>
      </w:r>
      <w:r w:rsidR="00F501EA" w:rsidRPr="00F501EA">
        <w:t>mano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obra,</w:t>
      </w:r>
      <w:r w:rsidR="00176153">
        <w:t xml:space="preserve"> </w:t>
      </w:r>
      <w:r w:rsidR="00F501EA" w:rsidRPr="00F501EA">
        <w:t>materiales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construcción,</w:t>
      </w:r>
      <w:r w:rsidR="00176153">
        <w:t xml:space="preserve"> </w:t>
      </w:r>
      <w:r w:rsidR="00F501EA" w:rsidRPr="00F501EA">
        <w:t>cualquier</w:t>
      </w:r>
      <w:r w:rsidR="00176153">
        <w:t xml:space="preserve"> </w:t>
      </w:r>
      <w:r w:rsidR="00F501EA" w:rsidRPr="00F501EA">
        <w:t>tipo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financiamiento</w:t>
      </w:r>
      <w:r w:rsidR="00176153">
        <w:t xml:space="preserve"> </w:t>
      </w:r>
      <w:r w:rsidR="00F501EA" w:rsidRPr="00F501EA">
        <w:t>u</w:t>
      </w:r>
      <w:r w:rsidR="00176153">
        <w:t xml:space="preserve"> </w:t>
      </w:r>
      <w:r w:rsidR="00F501EA" w:rsidRPr="00F501EA">
        <w:t>obras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administración,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utilizarlo</w:t>
      </w:r>
      <w:r w:rsidR="00176153">
        <w:t xml:space="preserve"> </w:t>
      </w:r>
      <w:r w:rsidR="00F501EA" w:rsidRPr="00F501EA">
        <w:t>solamente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fines</w:t>
      </w:r>
      <w:r w:rsidR="00176153">
        <w:t xml:space="preserve"> </w:t>
      </w:r>
      <w:r w:rsidR="00F501EA" w:rsidRPr="00F501EA">
        <w:t>autorizados.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Otorgar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facilidades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proporcionar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información</w:t>
      </w:r>
      <w:r w:rsidR="00176153">
        <w:t xml:space="preserve"> </w:t>
      </w:r>
      <w:r w:rsidR="00F501EA" w:rsidRPr="00F501EA">
        <w:t>necesaria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instancias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coordinación,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control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niveles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gobierno</w:t>
      </w:r>
      <w:r w:rsidR="00176153">
        <w:t xml:space="preserve"> </w:t>
      </w:r>
      <w:r w:rsidR="00F501EA" w:rsidRPr="00F501EA">
        <w:t>facultados,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realizar</w:t>
      </w:r>
      <w:r w:rsidR="00176153">
        <w:t xml:space="preserve"> </w:t>
      </w:r>
      <w:r w:rsidR="00F501EA" w:rsidRPr="00F501EA">
        <w:t>visitas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inspección.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lastRenderedPageBreak/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Rehabilitación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Modernización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contratar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asegurar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correcta</w:t>
      </w:r>
      <w:r w:rsidR="00176153">
        <w:t xml:space="preserve"> </w:t>
      </w:r>
      <w:r w:rsidR="00F501EA" w:rsidRPr="00F501EA">
        <w:t>ejecución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trabajos</w:t>
      </w:r>
      <w:r w:rsidR="00176153">
        <w:t xml:space="preserve"> </w:t>
      </w:r>
      <w:r w:rsidR="00F501EA" w:rsidRPr="00F501EA">
        <w:t>autorizados,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aportarán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50%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costo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ésta.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Para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DPSAB,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supervisión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contratará</w:t>
      </w:r>
      <w:r w:rsidR="00176153">
        <w:t xml:space="preserve"> </w:t>
      </w:r>
      <w:r w:rsidR="00F501EA" w:rsidRPr="00F501EA">
        <w:t>conforme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establezca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Manual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Operación.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Garantizar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disponibilidad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</w:t>
      </w:r>
      <w:r w:rsidR="00176153">
        <w:t xml:space="preserve"> </w:t>
      </w:r>
      <w:r w:rsidR="00F501EA" w:rsidRPr="00F501EA">
        <w:t>corresponde</w:t>
      </w:r>
      <w:r w:rsidR="00176153">
        <w:t xml:space="preserve"> </w:t>
      </w:r>
      <w:r w:rsidR="00F501EA" w:rsidRPr="00F501EA">
        <w:t>aportar,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lo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dispondrán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15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hábiles,</w:t>
      </w:r>
      <w:r w:rsidR="00176153">
        <w:t xml:space="preserve"> </w:t>
      </w:r>
      <w:r w:rsidR="00F501EA" w:rsidRPr="00F501EA">
        <w:t>contados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partir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notificación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autorización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parte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Cubrir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sus</w:t>
      </w:r>
      <w:r w:rsidR="00176153">
        <w:t xml:space="preserve"> </w:t>
      </w:r>
      <w:r w:rsidR="00F501EA" w:rsidRPr="00F501EA">
        <w:t>propios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costos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administración,</w:t>
      </w:r>
      <w:r w:rsidR="00176153">
        <w:t xml:space="preserve"> </w:t>
      </w:r>
      <w:r w:rsidR="00F501EA" w:rsidRPr="00F501EA">
        <w:t>operación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aseguramiento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equipo</w:t>
      </w:r>
      <w:r w:rsidR="00176153">
        <w:t xml:space="preserve"> </w:t>
      </w:r>
      <w:r w:rsidR="00F501EA" w:rsidRPr="00F501EA">
        <w:t>durante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vida</w:t>
      </w:r>
      <w:r w:rsidR="00176153">
        <w:t xml:space="preserve"> </w:t>
      </w:r>
      <w:r w:rsidR="00F501EA" w:rsidRPr="00F501EA">
        <w:t>útil.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Estar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corriente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cuotas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suministro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bloque.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Cumplir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programa</w:t>
      </w:r>
      <w:r w:rsidR="00176153">
        <w:t xml:space="preserve"> </w:t>
      </w:r>
      <w:r w:rsidR="00F501EA" w:rsidRPr="00F501EA">
        <w:t>anual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conservación</w:t>
      </w:r>
      <w:r w:rsidR="00176153">
        <w:t xml:space="preserve"> </w:t>
      </w:r>
      <w:r w:rsidR="00F501EA" w:rsidRPr="00F501EA">
        <w:t>normal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infraestructura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cargo.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Aplicar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autorizados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r w:rsidR="00F501EA" w:rsidRPr="00F501EA">
        <w:t>Técnico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FOFAE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única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exclusivamente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realización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acción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proyecto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Generar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estimaciones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pago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función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avance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acciones,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caso,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persona</w:t>
      </w:r>
      <w:r w:rsidR="00176153">
        <w:t xml:space="preserve"> </w:t>
      </w:r>
      <w:r w:rsidR="00F501EA" w:rsidRPr="00F501EA">
        <w:t>física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moral</w:t>
      </w:r>
      <w:r w:rsidR="00176153">
        <w:t xml:space="preserve"> </w:t>
      </w:r>
      <w:r w:rsidR="00F501EA" w:rsidRPr="00F501EA">
        <w:t>supervisora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hayan</w:t>
      </w:r>
      <w:r w:rsidR="00176153">
        <w:t xml:space="preserve"> </w:t>
      </w:r>
      <w:r w:rsidR="00F501EA" w:rsidRPr="00F501EA">
        <w:t>contratado,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cual</w:t>
      </w:r>
      <w:r w:rsidR="00176153">
        <w:t xml:space="preserve"> </w:t>
      </w:r>
      <w:r w:rsidR="00F501EA" w:rsidRPr="00F501EA">
        <w:t>requerirá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Visto</w:t>
      </w:r>
      <w:r w:rsidR="00176153">
        <w:t xml:space="preserve"> </w:t>
      </w:r>
      <w:r w:rsidR="00F501EA" w:rsidRPr="00F501EA">
        <w:t>Bueno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Informar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Jefatura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Distrito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Temporal</w:t>
      </w:r>
      <w:r w:rsidR="00176153">
        <w:t xml:space="preserve"> </w:t>
      </w:r>
      <w:r w:rsidR="00F501EA" w:rsidRPr="00F501EA">
        <w:t>Tecnificado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días</w:t>
      </w:r>
      <w:r w:rsidR="00176153">
        <w:t xml:space="preserve"> </w:t>
      </w:r>
      <w:r w:rsidR="00F501EA" w:rsidRPr="00F501EA">
        <w:t>20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mes</w:t>
      </w:r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siguiente</w:t>
      </w:r>
      <w:r w:rsidR="00176153">
        <w:t xml:space="preserve"> </w:t>
      </w:r>
      <w:r w:rsidR="00F501EA" w:rsidRPr="00F501EA">
        <w:t>día</w:t>
      </w:r>
      <w:r w:rsidR="00176153">
        <w:t xml:space="preserve"> </w:t>
      </w:r>
      <w:r w:rsidR="00F501EA" w:rsidRPr="00F501EA">
        <w:t>hábil,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avances</w:t>
      </w:r>
      <w:r w:rsidR="00176153">
        <w:t xml:space="preserve"> </w:t>
      </w:r>
      <w:r w:rsidR="00F501EA" w:rsidRPr="00F501EA">
        <w:t>físicos</w:t>
      </w:r>
      <w:r w:rsidR="00176153">
        <w:t xml:space="preserve"> </w:t>
      </w:r>
      <w:r w:rsidR="00F501EA" w:rsidRPr="00F501EA">
        <w:t>financieros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metas</w:t>
      </w:r>
      <w:r w:rsidR="00176153">
        <w:t xml:space="preserve"> </w:t>
      </w:r>
      <w:r w:rsidR="00F501EA" w:rsidRPr="00F501EA">
        <w:t>al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cada</w:t>
      </w:r>
      <w:r w:rsidR="00176153">
        <w:t xml:space="preserve"> </w:t>
      </w:r>
      <w:r w:rsidR="00F501EA" w:rsidRPr="00F501EA">
        <w:t>componente.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Elegir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su</w:t>
      </w:r>
      <w:r w:rsidR="00176153">
        <w:t xml:space="preserve"> </w:t>
      </w:r>
      <w:r w:rsidR="00F501EA" w:rsidRPr="00F501EA">
        <w:t>representante</w:t>
      </w:r>
      <w:r w:rsidR="00176153">
        <w:t xml:space="preserve"> </w:t>
      </w:r>
      <w:r w:rsidR="00F501EA" w:rsidRPr="00F501EA">
        <w:t>estatal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participará</w:t>
      </w:r>
      <w:r w:rsidR="00176153">
        <w:t xml:space="preserve"> </w:t>
      </w:r>
      <w:r w:rsidR="00F501EA" w:rsidRPr="00F501EA">
        <w:t>como</w:t>
      </w:r>
      <w:r w:rsidR="00176153">
        <w:t xml:space="preserve"> </w:t>
      </w:r>
      <w:r w:rsidR="00F501EA" w:rsidRPr="00F501EA">
        <w:t>vocal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Subcomité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176153">
        <w:t xml:space="preserve"> </w:t>
      </w:r>
      <w:r w:rsidR="00F501EA" w:rsidRPr="00F501EA">
        <w:t>o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Comité</w:t>
      </w:r>
      <w:r w:rsidR="00176153">
        <w:t xml:space="preserve"> </w:t>
      </w:r>
      <w:proofErr w:type="spellStart"/>
      <w:r w:rsidR="00F501EA" w:rsidRPr="00F501EA">
        <w:t>Hidroagrícola</w:t>
      </w:r>
      <w:proofErr w:type="spellEnd"/>
      <w:r w:rsidR="00F501EA" w:rsidRPr="00F501EA">
        <w:t>,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desempeñar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funciones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le</w:t>
      </w:r>
      <w:r w:rsidR="00176153">
        <w:t xml:space="preserve"> </w:t>
      </w:r>
      <w:r w:rsidR="00F501EA" w:rsidRPr="00F501EA">
        <w:t>correspondan.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No</w:t>
      </w:r>
      <w:r w:rsidR="00176153">
        <w:t xml:space="preserve"> </w:t>
      </w:r>
      <w:r w:rsidR="00F501EA" w:rsidRPr="00F501EA">
        <w:t>otorgar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garantía</w:t>
      </w:r>
      <w:r w:rsidR="00176153">
        <w:t xml:space="preserve"> </w:t>
      </w:r>
      <w:r w:rsidR="00F501EA" w:rsidRPr="00F501EA">
        <w:t>prendaria</w:t>
      </w:r>
      <w:r w:rsidR="00176153">
        <w:t xml:space="preserve"> </w:t>
      </w:r>
      <w:r w:rsidR="00F501EA" w:rsidRPr="00F501EA">
        <w:t>las</w:t>
      </w:r>
      <w:r w:rsidR="00176153">
        <w:t xml:space="preserve"> </w:t>
      </w:r>
      <w:r w:rsidR="00F501EA" w:rsidRPr="00F501EA">
        <w:t>facturas</w:t>
      </w:r>
      <w:r w:rsidR="00176153">
        <w:t xml:space="preserve"> </w:t>
      </w:r>
      <w:r w:rsidR="00F501EA" w:rsidRPr="00F501EA">
        <w:t>correspondientes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maquinaria</w:t>
      </w:r>
      <w:r w:rsidR="00176153">
        <w:t xml:space="preserve"> </w:t>
      </w:r>
      <w:r w:rsidR="00F501EA" w:rsidRPr="00F501EA">
        <w:t>adquirida</w:t>
      </w:r>
      <w:r w:rsidR="00176153">
        <w:t xml:space="preserve"> </w:t>
      </w:r>
      <w:r w:rsidR="00F501EA" w:rsidRPr="00F501EA">
        <w:t>con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Equipamiento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Distritos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Convocar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asamblea</w:t>
      </w:r>
      <w:r w:rsidR="00176153">
        <w:t xml:space="preserve"> </w:t>
      </w:r>
      <w:r w:rsidR="00F501EA" w:rsidRPr="00F501EA">
        <w:t>general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para</w:t>
      </w:r>
      <w:r w:rsidR="00176153">
        <w:t xml:space="preserve"> </w:t>
      </w:r>
      <w:r w:rsidR="00F501EA" w:rsidRPr="00F501EA">
        <w:t>determinar</w:t>
      </w:r>
      <w:r w:rsidR="00176153">
        <w:t xml:space="preserve"> </w:t>
      </w:r>
      <w:r w:rsidR="00F501EA" w:rsidRPr="00F501EA">
        <w:t>si</w:t>
      </w:r>
      <w:r w:rsidR="00176153">
        <w:t xml:space="preserve"> </w:t>
      </w:r>
      <w:r w:rsidR="00F501EA" w:rsidRPr="00F501EA">
        <w:t>existe</w:t>
      </w:r>
      <w:r w:rsidR="00176153">
        <w:t xml:space="preserve"> </w:t>
      </w:r>
      <w:r w:rsidR="00F501EA" w:rsidRPr="00F501EA">
        <w:t>interés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</w:t>
      </w:r>
      <w:r w:rsidR="00176153">
        <w:t xml:space="preserve"> </w:t>
      </w:r>
      <w:r w:rsidR="00F501EA" w:rsidRPr="00F501EA">
        <w:t>en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apoyo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otorga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renuncia</w:t>
      </w:r>
      <w:r w:rsidR="00176153">
        <w:t xml:space="preserve"> </w:t>
      </w:r>
      <w:r w:rsidR="00F501EA" w:rsidRPr="00F501EA">
        <w:t>voluntaria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derechos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riego,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ser</w:t>
      </w:r>
      <w:r w:rsidR="00176153">
        <w:t xml:space="preserve"> </w:t>
      </w:r>
      <w:r w:rsidR="00F501EA" w:rsidRPr="00F501EA">
        <w:t>favorable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protocoliza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acta</w:t>
      </w:r>
      <w:r w:rsidR="00176153">
        <w:t xml:space="preserve"> </w:t>
      </w:r>
      <w:r w:rsidR="00F501EA" w:rsidRPr="00F501EA">
        <w:t>correspondiente.</w:t>
      </w:r>
    </w:p>
    <w:p w:rsidR="00F501EA" w:rsidRP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Entregar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usuarios,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económicos</w:t>
      </w:r>
      <w:r w:rsidR="00176153">
        <w:t xml:space="preserve"> </w:t>
      </w:r>
      <w:r w:rsidR="00F501EA" w:rsidRPr="00F501EA">
        <w:t>transferidos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renuncia</w:t>
      </w:r>
      <w:r w:rsidR="00176153">
        <w:t xml:space="preserve"> </w:t>
      </w:r>
      <w:r w:rsidR="00F501EA" w:rsidRPr="00F501EA">
        <w:t>voluntaria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derechos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algunos</w:t>
      </w:r>
      <w:r w:rsidR="00176153">
        <w:t xml:space="preserve"> </w:t>
      </w:r>
      <w:r w:rsidR="00F501EA" w:rsidRPr="00F501EA">
        <w:t>usuarios.</w:t>
      </w:r>
      <w:r w:rsidR="00176153">
        <w:t xml:space="preserve"> </w:t>
      </w:r>
      <w:r w:rsidR="00F501EA" w:rsidRPr="00F501EA">
        <w:t>Los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que</w:t>
      </w:r>
      <w:r w:rsidR="00176153">
        <w:t xml:space="preserve"> </w:t>
      </w:r>
      <w:r w:rsidR="00F501EA" w:rsidRPr="00F501EA">
        <w:t>no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devenguen</w:t>
      </w:r>
      <w:r w:rsidR="00176153">
        <w:t xml:space="preserve"> </w:t>
      </w:r>
      <w:r w:rsidR="00F501EA" w:rsidRPr="00F501EA">
        <w:t>deberán</w:t>
      </w:r>
      <w:r w:rsidR="00176153">
        <w:t xml:space="preserve"> </w:t>
      </w:r>
      <w:r w:rsidR="00F501EA" w:rsidRPr="00F501EA">
        <w:t>reintegrarse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TESOFE.</w:t>
      </w:r>
    </w:p>
    <w:p w:rsidR="00F501EA" w:rsidRDefault="00DA592E" w:rsidP="00450B1A">
      <w:pPr>
        <w:pStyle w:val="ROMANOS"/>
        <w:spacing w:after="100" w:line="360" w:lineRule="auto"/>
      </w:pPr>
      <w:r>
        <w:t>●</w:t>
      </w:r>
      <w:r w:rsidR="00F501EA" w:rsidRPr="00F501EA">
        <w:tab/>
        <w:t>Entregar</w:t>
      </w:r>
      <w:r w:rsidR="00176153">
        <w:t xml:space="preserve"> </w:t>
      </w:r>
      <w:r w:rsidR="00F501EA" w:rsidRPr="00F501EA">
        <w:t>a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Dirección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Comisión</w:t>
      </w:r>
      <w:r w:rsidR="00176153">
        <w:t xml:space="preserve"> </w:t>
      </w:r>
      <w:r w:rsidR="00F501EA" w:rsidRPr="00F501EA">
        <w:t>correspondiente</w:t>
      </w:r>
      <w:r w:rsidR="00176153">
        <w:t xml:space="preserve"> </w:t>
      </w:r>
      <w:r w:rsidR="00F501EA" w:rsidRPr="00F501EA">
        <w:t>el</w:t>
      </w:r>
      <w:r w:rsidR="00176153">
        <w:t xml:space="preserve"> </w:t>
      </w:r>
      <w:r w:rsidR="00F501EA" w:rsidRPr="00F501EA">
        <w:t>original</w:t>
      </w:r>
      <w:r w:rsidR="00176153">
        <w:t xml:space="preserve"> </w:t>
      </w:r>
      <w:r w:rsidR="00F501EA" w:rsidRPr="00F501EA">
        <w:t>del</w:t>
      </w:r>
      <w:r w:rsidR="00176153">
        <w:t xml:space="preserve"> </w:t>
      </w:r>
      <w:r w:rsidR="00F501EA" w:rsidRPr="00F501EA">
        <w:t>Título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Concesión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Aguas</w:t>
      </w:r>
      <w:r w:rsidR="00176153">
        <w:t xml:space="preserve"> </w:t>
      </w:r>
      <w:r w:rsidR="00F501EA" w:rsidRPr="00F501EA">
        <w:t>Nacionales</w:t>
      </w:r>
      <w:r w:rsidR="00176153">
        <w:t xml:space="preserve"> </w:t>
      </w:r>
      <w:r w:rsidR="00F501EA" w:rsidRPr="00F501EA">
        <w:t>cuando</w:t>
      </w:r>
      <w:r w:rsidR="00176153">
        <w:t xml:space="preserve"> </w:t>
      </w:r>
      <w:r w:rsidR="00F501EA" w:rsidRPr="00F501EA">
        <w:t>se</w:t>
      </w:r>
      <w:r w:rsidR="00176153">
        <w:t xml:space="preserve"> </w:t>
      </w:r>
      <w:r w:rsidR="00F501EA" w:rsidRPr="00F501EA">
        <w:t>les</w:t>
      </w:r>
      <w:r w:rsidR="00176153">
        <w:t xml:space="preserve"> </w:t>
      </w:r>
      <w:r w:rsidR="00F501EA" w:rsidRPr="00F501EA">
        <w:t>haya</w:t>
      </w:r>
      <w:r w:rsidR="00176153">
        <w:t xml:space="preserve"> </w:t>
      </w:r>
      <w:r w:rsidR="00F501EA" w:rsidRPr="00F501EA">
        <w:t>autorizado</w:t>
      </w:r>
      <w:r w:rsidR="00176153">
        <w:t xml:space="preserve"> </w:t>
      </w:r>
      <w:r w:rsidR="00F501EA" w:rsidRPr="00F501EA">
        <w:t>recursos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componente</w:t>
      </w:r>
      <w:r w:rsidR="00176153">
        <w:t xml:space="preserve"> </w:t>
      </w:r>
      <w:r w:rsidR="00F501EA" w:rsidRPr="00F501EA">
        <w:t>Apoyos</w:t>
      </w:r>
      <w:r w:rsidR="00176153">
        <w:t xml:space="preserve"> </w:t>
      </w:r>
      <w:r w:rsidR="00F501EA" w:rsidRPr="00F501EA">
        <w:t>Especiales</w:t>
      </w:r>
      <w:r w:rsidR="00176153">
        <w:t xml:space="preserve"> </w:t>
      </w:r>
      <w:r w:rsidR="00F501EA" w:rsidRPr="00F501EA">
        <w:t>y</w:t>
      </w:r>
      <w:r w:rsidR="00176153">
        <w:t xml:space="preserve"> </w:t>
      </w:r>
      <w:r w:rsidR="00F501EA" w:rsidRPr="00F501EA">
        <w:t>Estratégicos</w:t>
      </w:r>
      <w:r w:rsidR="00176153">
        <w:t xml:space="preserve"> </w:t>
      </w:r>
      <w:r w:rsidR="00F501EA" w:rsidRPr="00F501EA">
        <w:t>por</w:t>
      </w:r>
      <w:r w:rsidR="00176153">
        <w:t xml:space="preserve"> </w:t>
      </w:r>
      <w:r w:rsidR="00F501EA" w:rsidRPr="00F501EA">
        <w:t>la</w:t>
      </w:r>
      <w:r w:rsidR="00176153">
        <w:t xml:space="preserve"> </w:t>
      </w:r>
      <w:r w:rsidR="00F501EA" w:rsidRPr="00F501EA">
        <w:t>renuncia</w:t>
      </w:r>
      <w:r w:rsidR="00176153">
        <w:t xml:space="preserve"> </w:t>
      </w:r>
      <w:r w:rsidR="00F501EA" w:rsidRPr="00F501EA">
        <w:t>voluntaria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derechos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riego</w:t>
      </w:r>
      <w:r w:rsidR="00176153">
        <w:t xml:space="preserve"> </w:t>
      </w:r>
      <w:r w:rsidR="00F501EA" w:rsidRPr="00F501EA">
        <w:t>de</w:t>
      </w:r>
      <w:r w:rsidR="00176153">
        <w:t xml:space="preserve"> </w:t>
      </w:r>
      <w:r w:rsidR="00F501EA" w:rsidRPr="00F501EA">
        <w:t>algunos</w:t>
      </w:r>
      <w:r w:rsidR="00176153">
        <w:t xml:space="preserve"> </w:t>
      </w:r>
      <w:r w:rsidR="00F501EA" w:rsidRPr="00F501EA">
        <w:t>usuarios.</w:t>
      </w:r>
    </w:p>
    <w:p w:rsidR="00F501EA" w:rsidRDefault="00F501EA" w:rsidP="00450B1A">
      <w:pPr>
        <w:pStyle w:val="Texto"/>
        <w:spacing w:after="100" w:line="360" w:lineRule="auto"/>
        <w:rPr>
          <w:szCs w:val="22"/>
        </w:rPr>
      </w:pP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reintegro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extemporáneo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TESOFE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deberá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mostrar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efectuado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generados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cargas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financieras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correspondientes.</w:t>
      </w:r>
    </w:p>
    <w:p w:rsidR="00F501EA" w:rsidRDefault="00F501EA" w:rsidP="00450B1A">
      <w:pPr>
        <w:pStyle w:val="Texto"/>
        <w:spacing w:after="80" w:line="360" w:lineRule="auto"/>
        <w:ind w:firstLine="0"/>
        <w:jc w:val="center"/>
        <w:rPr>
          <w:b/>
          <w:szCs w:val="22"/>
        </w:rPr>
      </w:pPr>
      <w:r w:rsidRPr="00F501EA">
        <w:rPr>
          <w:b/>
          <w:szCs w:val="22"/>
        </w:rPr>
        <w:t>ANEXO</w:t>
      </w:r>
      <w:r w:rsidR="00176153">
        <w:rPr>
          <w:b/>
          <w:szCs w:val="22"/>
        </w:rPr>
        <w:t xml:space="preserve"> </w:t>
      </w:r>
      <w:r w:rsidRPr="00F501EA">
        <w:rPr>
          <w:b/>
          <w:szCs w:val="22"/>
        </w:rPr>
        <w:t>II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Indicadores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Pr="00F501EA">
        <w:rPr>
          <w:szCs w:val="22"/>
        </w:rPr>
        <w:t>.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lastRenderedPageBreak/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evaluar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Hidroagrícola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se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usarán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siguientes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indicadores: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Fin: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1.1.-</w:t>
      </w:r>
      <w:r w:rsidR="001C65E8">
        <w:rPr>
          <w:szCs w:val="22"/>
        </w:rPr>
        <w:tab/>
      </w:r>
      <w:r w:rsidRPr="00F501EA">
        <w:rPr>
          <w:szCs w:val="22"/>
        </w:rPr>
        <w:t>Productividad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(kg/m3)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Millones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toneladas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producidas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millones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metros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cúbicos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utilizada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agrícola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Propósito: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1.2.-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1.3.-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acuerdo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Directorio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Oficial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1.4.-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asociaciones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civiles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1.5.-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1.6.-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4C2E9C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lastRenderedPageBreak/>
        <w:t>1.7.-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año.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contribuyentes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proofErr w:type="gramStart"/>
      <w:r w:rsidRPr="00F501EA">
        <w:rPr>
          <w:szCs w:val="22"/>
        </w:rPr>
        <w:t>)x100</w:t>
      </w:r>
      <w:proofErr w:type="gramEnd"/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</w:p>
    <w:p w:rsidR="00F501EA" w:rsidRDefault="00F501EA" w:rsidP="00450B1A">
      <w:pPr>
        <w:pStyle w:val="Texto"/>
        <w:spacing w:after="80" w:line="360" w:lineRule="auto"/>
        <w:rPr>
          <w:szCs w:val="22"/>
        </w:rPr>
      </w:pPr>
      <w:r w:rsidRPr="00F501EA">
        <w:rPr>
          <w:szCs w:val="22"/>
        </w:rPr>
        <w:t>Componentes:</w:t>
      </w:r>
    </w:p>
    <w:p w:rsidR="00F501EA" w:rsidRDefault="00F501EA" w:rsidP="00450B1A">
      <w:pPr>
        <w:pStyle w:val="Texto"/>
        <w:spacing w:after="80" w:line="360" w:lineRule="auto"/>
        <w:ind w:left="1008" w:hanging="720"/>
        <w:rPr>
          <w:szCs w:val="22"/>
        </w:rPr>
      </w:pPr>
      <w:r w:rsidRPr="00F501EA">
        <w:rPr>
          <w:szCs w:val="22"/>
        </w:rPr>
        <w:t>1.8.-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Nacional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Hídrico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Vigente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x100</w:t>
      </w:r>
    </w:p>
    <w:p w:rsidR="00F501EA" w:rsidRDefault="00F501EA" w:rsidP="00450B1A">
      <w:pPr>
        <w:pStyle w:val="Texto"/>
        <w:spacing w:after="8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1.9.-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1.10.-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1.11.-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1.12.-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2013-2018)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1.13.-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RIGRAT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seguimiento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RIGRAT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hasta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incorporar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RIGRAT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2018)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1.14.-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lastRenderedPageBreak/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atendida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atender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Trimestral.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1.15.-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Superficie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beneficiar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conservada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Anual.</w:t>
      </w:r>
    </w:p>
    <w:p w:rsidR="00F501EA" w:rsidRDefault="00F501EA" w:rsidP="00450B1A">
      <w:pPr>
        <w:pStyle w:val="Texto"/>
        <w:spacing w:line="360" w:lineRule="auto"/>
        <w:rPr>
          <w:szCs w:val="22"/>
        </w:rPr>
      </w:pPr>
      <w:r w:rsidRPr="00F501EA">
        <w:rPr>
          <w:szCs w:val="22"/>
        </w:rPr>
        <w:t>Actividades: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1.16.-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Maquinaria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adquirido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adquiridas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adquirir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1.17.-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Devolución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Pagos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Suministro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Agua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Bloque.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</w:t>
      </w:r>
    </w:p>
    <w:p w:rsidR="00F501EA" w:rsidRDefault="00F501EA" w:rsidP="00450B1A">
      <w:pPr>
        <w:pStyle w:val="Texto"/>
        <w:spacing w:line="360" w:lineRule="auto"/>
        <w:ind w:left="1008" w:hanging="720"/>
        <w:rPr>
          <w:szCs w:val="22"/>
        </w:rPr>
      </w:pPr>
      <w:r w:rsidRPr="00F501EA">
        <w:rPr>
          <w:szCs w:val="22"/>
        </w:rPr>
        <w:t>1.18.-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terminados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terminados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curso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programados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ejercicio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fiscal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curso)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Trimestral.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1.19.-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obras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contratar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1.20.-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capacitados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demanda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semestre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Número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personal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directivo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técnico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que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demanda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capacitación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año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x100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Semestral.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1.21.-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lastRenderedPageBreak/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unidades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1.22.-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y/o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1.23.-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Infraestructura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Suplementario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Zonas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Temporal).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1.24.-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respecto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periodo/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total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equipamiento)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1.25.-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Rehabilitación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Modernización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1.26.-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los</w:t>
      </w:r>
      <w:r w:rsidR="00176153">
        <w:rPr>
          <w:szCs w:val="22"/>
        </w:rPr>
        <w:t xml:space="preserve"> </w:t>
      </w:r>
      <w:proofErr w:type="spellStart"/>
      <w:r w:rsidRPr="00F501EA">
        <w:rPr>
          <w:szCs w:val="22"/>
        </w:rPr>
        <w:t>FOFAE´s</w:t>
      </w:r>
      <w:proofErr w:type="spellEnd"/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Distritos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Riego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por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Gravedad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Tecnificado)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x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Default="00F501EA" w:rsidP="00450B1A">
      <w:pPr>
        <w:pStyle w:val="Texto"/>
        <w:spacing w:after="90" w:line="360" w:lineRule="auto"/>
        <w:ind w:left="1008" w:hanging="720"/>
        <w:rPr>
          <w:szCs w:val="22"/>
        </w:rPr>
      </w:pPr>
      <w:r w:rsidRPr="00F501EA">
        <w:rPr>
          <w:szCs w:val="22"/>
        </w:rPr>
        <w:t>1.27</w:t>
      </w:r>
      <w:r w:rsidR="001C65E8">
        <w:rPr>
          <w:szCs w:val="22"/>
        </w:rPr>
        <w:t>.-</w:t>
      </w:r>
      <w:r w:rsidR="001C65E8">
        <w:rPr>
          <w:szCs w:val="22"/>
        </w:rPr>
        <w:tab/>
      </w:r>
      <w:r w:rsidRPr="00F501EA">
        <w:rPr>
          <w:szCs w:val="22"/>
        </w:rPr>
        <w:t>Porcentaje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validación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transferencia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recursos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en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(Monto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acumulado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validado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t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Organizaciones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Usuarios,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gobiernos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estatales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municipales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/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Monto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presupuesto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anual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autorizado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formalizar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para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desarrollo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acciones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la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Componente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Apoyos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especiales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y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Estratégicos.)</w:t>
      </w:r>
      <w:r w:rsidR="00176153">
        <w:rPr>
          <w:szCs w:val="22"/>
        </w:rPr>
        <w:t xml:space="preserve"> </w:t>
      </w:r>
      <w:proofErr w:type="gramStart"/>
      <w:r w:rsidRPr="00F501EA">
        <w:rPr>
          <w:szCs w:val="22"/>
        </w:rPr>
        <w:t>x</w:t>
      </w:r>
      <w:proofErr w:type="gramEnd"/>
      <w:r w:rsidR="00176153">
        <w:rPr>
          <w:szCs w:val="22"/>
        </w:rPr>
        <w:t xml:space="preserve"> </w:t>
      </w:r>
      <w:r w:rsidRPr="00F501EA">
        <w:rPr>
          <w:szCs w:val="22"/>
        </w:rPr>
        <w:t>100</w:t>
      </w:r>
    </w:p>
    <w:p w:rsidR="00F501EA" w:rsidRDefault="00F501EA" w:rsidP="00450B1A">
      <w:pPr>
        <w:pStyle w:val="Texto"/>
        <w:spacing w:after="90" w:line="360" w:lineRule="auto"/>
        <w:ind w:left="1008" w:firstLine="0"/>
        <w:rPr>
          <w:szCs w:val="22"/>
        </w:rPr>
      </w:pPr>
      <w:r w:rsidRPr="00F501EA">
        <w:rPr>
          <w:szCs w:val="22"/>
        </w:rPr>
        <w:t>Frecuencia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de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medición:</w:t>
      </w:r>
      <w:r w:rsidR="00176153">
        <w:rPr>
          <w:szCs w:val="22"/>
        </w:rPr>
        <w:t xml:space="preserve"> </w:t>
      </w:r>
      <w:r w:rsidRPr="00F501EA">
        <w:rPr>
          <w:szCs w:val="22"/>
        </w:rPr>
        <w:t>Mensual.</w:t>
      </w:r>
    </w:p>
    <w:p w:rsidR="00F501EA" w:rsidRPr="00F501EA" w:rsidRDefault="00F501EA" w:rsidP="001C65E8">
      <w:pPr>
        <w:pStyle w:val="Texto"/>
        <w:ind w:firstLine="0"/>
        <w:jc w:val="center"/>
        <w:rPr>
          <w:b/>
          <w:lang w:val="es-ES"/>
        </w:rPr>
      </w:pPr>
      <w:r w:rsidRPr="00F501EA">
        <w:rPr>
          <w:b/>
          <w:lang w:val="es-ES"/>
        </w:rPr>
        <w:lastRenderedPageBreak/>
        <w:t>ANEXO</w:t>
      </w:r>
      <w:r w:rsidR="00176153">
        <w:rPr>
          <w:b/>
          <w:lang w:val="es-ES"/>
        </w:rPr>
        <w:t xml:space="preserve"> </w:t>
      </w:r>
      <w:r w:rsidRPr="00F501EA">
        <w:rPr>
          <w:b/>
          <w:lang w:val="es-ES"/>
        </w:rPr>
        <w:t>III</w:t>
      </w:r>
    </w:p>
    <w:p w:rsidR="00F501EA" w:rsidRPr="00450B1A" w:rsidRDefault="00F501EA" w:rsidP="00F501EA">
      <w:pPr>
        <w:pStyle w:val="Texto"/>
        <w:rPr>
          <w:lang w:val="es-ES"/>
        </w:rPr>
      </w:pPr>
      <w:r w:rsidRPr="00450B1A">
        <w:rPr>
          <w:lang w:val="es-ES"/>
        </w:rPr>
        <w:t>Diagramas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de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Flujo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de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las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componentes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del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Programa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de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Apoyo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a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la</w:t>
      </w:r>
      <w:r w:rsidR="00176153" w:rsidRPr="00450B1A">
        <w:rPr>
          <w:lang w:val="es-ES"/>
        </w:rPr>
        <w:t xml:space="preserve"> </w:t>
      </w:r>
      <w:r w:rsidRPr="00450B1A">
        <w:rPr>
          <w:lang w:val="es-ES"/>
        </w:rPr>
        <w:t>Infraestructura</w:t>
      </w:r>
      <w:r w:rsidR="00176153" w:rsidRPr="00450B1A">
        <w:rPr>
          <w:lang w:val="es-ES"/>
        </w:rPr>
        <w:t xml:space="preserve"> </w:t>
      </w:r>
      <w:proofErr w:type="spellStart"/>
      <w:r w:rsidRPr="00450B1A">
        <w:rPr>
          <w:lang w:val="es-ES"/>
        </w:rPr>
        <w:t>Hidroagrícola</w:t>
      </w:r>
      <w:proofErr w:type="spellEnd"/>
    </w:p>
    <w:p w:rsidR="00356ADC" w:rsidRPr="00450B1A" w:rsidRDefault="00356ADC" w:rsidP="00F501EA">
      <w:pPr>
        <w:pStyle w:val="Texto"/>
        <w:rPr>
          <w:lang w:val="es-ES"/>
        </w:rPr>
      </w:pPr>
    </w:p>
    <w:p w:rsidR="003E00A6" w:rsidRPr="00661991" w:rsidRDefault="00D057FA" w:rsidP="003E00A6">
      <w:pPr>
        <w:pStyle w:val="Texto"/>
        <w:spacing w:line="240" w:lineRule="auto"/>
        <w:ind w:firstLine="0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610225" cy="40576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  <w:spacing w:after="0" w:line="180" w:lineRule="exact"/>
        <w:ind w:firstLine="0"/>
        <w:jc w:val="center"/>
        <w:rPr>
          <w:b/>
        </w:rPr>
      </w:pPr>
    </w:p>
    <w:p w:rsidR="00356ADC" w:rsidRDefault="00356ADC" w:rsidP="003E00A6">
      <w:pPr>
        <w:pStyle w:val="Texto"/>
        <w:spacing w:after="0" w:line="180" w:lineRule="exact"/>
        <w:ind w:firstLine="0"/>
        <w:jc w:val="center"/>
        <w:rPr>
          <w:b/>
        </w:rPr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38862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56ADC" w:rsidRDefault="00356ADC" w:rsidP="003E00A6">
      <w:pPr>
        <w:pStyle w:val="Texto"/>
      </w:pPr>
    </w:p>
    <w:p w:rsidR="00356ADC" w:rsidRDefault="00356ADC" w:rsidP="003E00A6">
      <w:pPr>
        <w:pStyle w:val="Texto"/>
      </w:pPr>
    </w:p>
    <w:p w:rsidR="003E00A6" w:rsidRPr="00450B1A" w:rsidRDefault="00D057FA" w:rsidP="00450B1A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 wp14:anchorId="417A41F3" wp14:editId="0A40E910">
            <wp:extent cx="5390984" cy="38716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94" cy="38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42386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56ADC" w:rsidRDefault="00356ADC" w:rsidP="003E00A6">
      <w:pPr>
        <w:pStyle w:val="Texto"/>
      </w:pPr>
    </w:p>
    <w:p w:rsidR="00356ADC" w:rsidRDefault="00356ADC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939625" cy="462765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9" cy="46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  <w:spacing w:after="0" w:line="180" w:lineRule="exact"/>
        <w:ind w:firstLine="0"/>
        <w:jc w:val="center"/>
        <w:rPr>
          <w:b/>
        </w:rPr>
      </w:pPr>
    </w:p>
    <w:p w:rsidR="00356ADC" w:rsidRDefault="00356ADC" w:rsidP="003E00A6">
      <w:pPr>
        <w:pStyle w:val="Texto"/>
        <w:spacing w:after="0" w:line="180" w:lineRule="exact"/>
        <w:ind w:firstLine="0"/>
        <w:jc w:val="center"/>
        <w:rPr>
          <w:b/>
        </w:rPr>
      </w:pPr>
    </w:p>
    <w:p w:rsidR="00356ADC" w:rsidRDefault="00356ADC" w:rsidP="003E00A6">
      <w:pPr>
        <w:pStyle w:val="Texto"/>
        <w:spacing w:after="0" w:line="180" w:lineRule="exact"/>
        <w:ind w:firstLine="0"/>
        <w:jc w:val="center"/>
        <w:rPr>
          <w:b/>
        </w:rPr>
      </w:pPr>
      <w:bookmarkStart w:id="0" w:name="_GoBack"/>
      <w:bookmarkEnd w:id="0"/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43910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C" w:rsidRDefault="00356ADC" w:rsidP="003E00A6">
      <w:pPr>
        <w:pStyle w:val="Texto"/>
        <w:spacing w:line="240" w:lineRule="auto"/>
        <w:ind w:firstLine="0"/>
        <w:jc w:val="center"/>
        <w:rPr>
          <w:b/>
        </w:rPr>
      </w:pPr>
    </w:p>
    <w:p w:rsidR="00356ADC" w:rsidRDefault="00356ADC" w:rsidP="003E00A6">
      <w:pPr>
        <w:pStyle w:val="Texto"/>
        <w:spacing w:line="240" w:lineRule="auto"/>
        <w:ind w:firstLine="0"/>
        <w:jc w:val="center"/>
        <w:rPr>
          <w:b/>
        </w:rPr>
      </w:pPr>
    </w:p>
    <w:p w:rsidR="003E00A6" w:rsidRDefault="003E00A6" w:rsidP="003E00A6">
      <w:pPr>
        <w:pStyle w:val="Texto"/>
        <w:spacing w:after="0" w:line="20" w:lineRule="exact"/>
        <w:ind w:firstLine="0"/>
        <w:jc w:val="center"/>
        <w:rPr>
          <w:b/>
        </w:rPr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40005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0E2902" w:rsidRDefault="000E2902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429577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E00A6" w:rsidRDefault="003E00A6" w:rsidP="003E00A6">
      <w:pPr>
        <w:pStyle w:val="Texto"/>
        <w:spacing w:after="0"/>
      </w:pPr>
      <w:r>
        <w:br w:type="page"/>
      </w: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0225" cy="37814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0E2902" w:rsidRDefault="000E2902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19750" cy="76009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  <w:spacing w:line="240" w:lineRule="auto"/>
        <w:ind w:firstLine="0"/>
        <w:jc w:val="center"/>
        <w:rPr>
          <w:b/>
        </w:rPr>
      </w:pPr>
    </w:p>
    <w:p w:rsidR="003E00A6" w:rsidRDefault="003E00A6" w:rsidP="003E00A6">
      <w:pPr>
        <w:pStyle w:val="Texto"/>
      </w:pPr>
      <w:r>
        <w:br w:type="page"/>
      </w:r>
    </w:p>
    <w:p w:rsidR="003E00A6" w:rsidRDefault="003E00A6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0225" cy="431482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E00A6" w:rsidRDefault="003E00A6" w:rsidP="003E00A6">
      <w:pPr>
        <w:pStyle w:val="Texto"/>
      </w:pPr>
      <w:r>
        <w:br w:type="page"/>
      </w:r>
    </w:p>
    <w:p w:rsidR="000E2902" w:rsidRDefault="000E2902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0225" cy="4095750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E00A6" w:rsidRDefault="003E00A6" w:rsidP="003E00A6">
      <w:pPr>
        <w:pStyle w:val="Texto"/>
      </w:pPr>
      <w:r>
        <w:br w:type="page"/>
      </w:r>
    </w:p>
    <w:p w:rsidR="000E2902" w:rsidRDefault="000E2902" w:rsidP="003E00A6">
      <w:pPr>
        <w:pStyle w:val="Texto"/>
      </w:pPr>
    </w:p>
    <w:p w:rsidR="003E00A6" w:rsidRDefault="00D057FA" w:rsidP="003E00A6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9750" cy="69532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A6" w:rsidRDefault="003E00A6" w:rsidP="003E00A6">
      <w:pPr>
        <w:pStyle w:val="Texto"/>
      </w:pPr>
    </w:p>
    <w:p w:rsidR="003E00A6" w:rsidRDefault="003E00A6" w:rsidP="000E2902">
      <w:pPr>
        <w:pStyle w:val="Texto"/>
        <w:spacing w:after="0" w:line="240" w:lineRule="auto"/>
        <w:ind w:firstLine="0"/>
        <w:jc w:val="center"/>
        <w:rPr>
          <w:b/>
        </w:rPr>
      </w:pPr>
      <w:r>
        <w:br w:type="page"/>
      </w:r>
      <w:r w:rsidR="00D057FA">
        <w:rPr>
          <w:noProof/>
          <w:lang w:eastAsia="es-MX"/>
        </w:rPr>
        <w:lastRenderedPageBreak/>
        <w:drawing>
          <wp:inline distT="0" distB="0" distL="0" distR="0">
            <wp:extent cx="5362575" cy="8353425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0A6" w:rsidSect="000A2808">
      <w:headerReference w:type="even" r:id="rId23"/>
      <w:pgSz w:w="12240" w:h="15840" w:code="1"/>
      <w:pgMar w:top="1152" w:right="1699" w:bottom="1296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2BD" w:rsidRDefault="00B502BD">
      <w:r>
        <w:separator/>
      </w:r>
    </w:p>
  </w:endnote>
  <w:endnote w:type="continuationSeparator" w:id="0">
    <w:p w:rsidR="00B502BD" w:rsidRDefault="00B5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Palacio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egrit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2BD" w:rsidRDefault="00B502BD">
      <w:r>
        <w:separator/>
      </w:r>
    </w:p>
  </w:footnote>
  <w:footnote w:type="continuationSeparator" w:id="0">
    <w:p w:rsidR="00B502BD" w:rsidRDefault="00B50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F66" w:rsidRPr="00D041E0" w:rsidRDefault="009D7F66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PAGE  \* MERGEFORMAT </w:instrText>
    </w:r>
    <w:r w:rsidRPr="00D041E0">
      <w:rPr>
        <w:sz w:val="18"/>
        <w:szCs w:val="18"/>
      </w:rPr>
      <w:fldChar w:fldCharType="separate"/>
    </w:r>
    <w:r w:rsidR="003A09C3">
      <w:rPr>
        <w:noProof/>
        <w:sz w:val="18"/>
        <w:szCs w:val="18"/>
      </w:rPr>
      <w:t>60</w:t>
    </w:r>
    <w:r w:rsidRPr="00D041E0">
      <w:rPr>
        <w:sz w:val="18"/>
        <w:szCs w:val="18"/>
      </w:rPr>
      <w:fldChar w:fldCharType="end"/>
    </w:r>
    <w:r>
      <w:rPr>
        <w:sz w:val="18"/>
        <w:szCs w:val="18"/>
      </w:rPr>
      <w:t xml:space="preserve">     (Decimoprimera Sección)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dvFecha </w:instrText>
    </w:r>
    <w:r w:rsidRPr="00D041E0">
      <w:rPr>
        <w:sz w:val="18"/>
        <w:szCs w:val="18"/>
      </w:rPr>
      <w:fldChar w:fldCharType="end"/>
    </w:r>
    <w:r w:rsidRPr="00D041E0">
      <w:rPr>
        <w:sz w:val="18"/>
        <w:szCs w:val="18"/>
      </w:rPr>
      <w:tab/>
      <w:t>DIARIO OFICIAL</w:t>
    </w:r>
    <w:r w:rsidRPr="00D041E0">
      <w:rPr>
        <w:sz w:val="18"/>
        <w:szCs w:val="18"/>
      </w:rPr>
      <w:tab/>
    </w:r>
    <w:r>
      <w:rPr>
        <w:sz w:val="18"/>
        <w:szCs w:val="18"/>
      </w:rPr>
      <w:t>Martes 29 de diciembre de 2015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dvSeccion </w:instrText>
    </w:r>
    <w:r w:rsidRPr="00D041E0">
      <w:rPr>
        <w:sz w:val="18"/>
        <w:szCs w:val="18"/>
      </w:rPr>
      <w:fldChar w:fldCharType="end"/>
    </w:r>
  </w:p>
  <w:p w:rsidR="009D7F66" w:rsidRPr="009F1541" w:rsidRDefault="009D7F66" w:rsidP="009F15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552E1"/>
    <w:multiLevelType w:val="hybridMultilevel"/>
    <w:tmpl w:val="92C2A8F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EF16CC2"/>
    <w:multiLevelType w:val="hybridMultilevel"/>
    <w:tmpl w:val="17964FA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10B640F0"/>
    <w:multiLevelType w:val="hybridMultilevel"/>
    <w:tmpl w:val="D026C77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135A053A"/>
    <w:multiLevelType w:val="hybridMultilevel"/>
    <w:tmpl w:val="78AE307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14B509A6"/>
    <w:multiLevelType w:val="hybridMultilevel"/>
    <w:tmpl w:val="C3B2FFC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8BE7296"/>
    <w:multiLevelType w:val="hybridMultilevel"/>
    <w:tmpl w:val="53BEF28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26D857F4"/>
    <w:multiLevelType w:val="hybridMultilevel"/>
    <w:tmpl w:val="D75ED56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29295113"/>
    <w:multiLevelType w:val="hybridMultilevel"/>
    <w:tmpl w:val="1E644F2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29640A1E"/>
    <w:multiLevelType w:val="hybridMultilevel"/>
    <w:tmpl w:val="877624B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2A801CAD"/>
    <w:multiLevelType w:val="hybridMultilevel"/>
    <w:tmpl w:val="B0E616DC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0">
    <w:nsid w:val="2ACD2CE3"/>
    <w:multiLevelType w:val="hybridMultilevel"/>
    <w:tmpl w:val="6D9EBC5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301561D2"/>
    <w:multiLevelType w:val="hybridMultilevel"/>
    <w:tmpl w:val="0EE605D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>
    <w:nsid w:val="335C7C13"/>
    <w:multiLevelType w:val="hybridMultilevel"/>
    <w:tmpl w:val="672EEA44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35454E4C"/>
    <w:multiLevelType w:val="hybridMultilevel"/>
    <w:tmpl w:val="1CF065A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>
    <w:nsid w:val="38D73E05"/>
    <w:multiLevelType w:val="hybridMultilevel"/>
    <w:tmpl w:val="25C438A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3E5B5E09"/>
    <w:multiLevelType w:val="hybridMultilevel"/>
    <w:tmpl w:val="83306B1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6">
    <w:nsid w:val="43DD407E"/>
    <w:multiLevelType w:val="hybridMultilevel"/>
    <w:tmpl w:val="E5B6327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4C615862"/>
    <w:multiLevelType w:val="hybridMultilevel"/>
    <w:tmpl w:val="00E6CBD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>
    <w:nsid w:val="4FB40533"/>
    <w:multiLevelType w:val="hybridMultilevel"/>
    <w:tmpl w:val="4184CCD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>
    <w:nsid w:val="528A4104"/>
    <w:multiLevelType w:val="hybridMultilevel"/>
    <w:tmpl w:val="DE087CD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0">
    <w:nsid w:val="569E2762"/>
    <w:multiLevelType w:val="hybridMultilevel"/>
    <w:tmpl w:val="17185AA0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577B44E6"/>
    <w:multiLevelType w:val="hybridMultilevel"/>
    <w:tmpl w:val="F82671F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5D250F69"/>
    <w:multiLevelType w:val="hybridMultilevel"/>
    <w:tmpl w:val="A7E2F44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>
    <w:nsid w:val="5F395193"/>
    <w:multiLevelType w:val="hybridMultilevel"/>
    <w:tmpl w:val="7E0AD5B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64E572BB"/>
    <w:multiLevelType w:val="hybridMultilevel"/>
    <w:tmpl w:val="7E1A0A4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657B740C"/>
    <w:multiLevelType w:val="hybridMultilevel"/>
    <w:tmpl w:val="9192148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>
    <w:nsid w:val="69407922"/>
    <w:multiLevelType w:val="hybridMultilevel"/>
    <w:tmpl w:val="D1D680C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>
    <w:nsid w:val="6AD70564"/>
    <w:multiLevelType w:val="hybridMultilevel"/>
    <w:tmpl w:val="E5883FD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>
    <w:nsid w:val="6B114399"/>
    <w:multiLevelType w:val="hybridMultilevel"/>
    <w:tmpl w:val="0B3AFC9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>
    <w:nsid w:val="6B514889"/>
    <w:multiLevelType w:val="hybridMultilevel"/>
    <w:tmpl w:val="DFC2D59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>
    <w:nsid w:val="6C153074"/>
    <w:multiLevelType w:val="hybridMultilevel"/>
    <w:tmpl w:val="38C2C8B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>
    <w:nsid w:val="6FB9514D"/>
    <w:multiLevelType w:val="hybridMultilevel"/>
    <w:tmpl w:val="8E107266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32">
    <w:nsid w:val="73DA3336"/>
    <w:multiLevelType w:val="hybridMultilevel"/>
    <w:tmpl w:val="B5701D9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799D48A5"/>
    <w:multiLevelType w:val="hybridMultilevel"/>
    <w:tmpl w:val="37CE416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9"/>
  </w:num>
  <w:num w:numId="4">
    <w:abstractNumId w:val="17"/>
  </w:num>
  <w:num w:numId="5">
    <w:abstractNumId w:val="20"/>
  </w:num>
  <w:num w:numId="6">
    <w:abstractNumId w:val="30"/>
  </w:num>
  <w:num w:numId="7">
    <w:abstractNumId w:val="27"/>
  </w:num>
  <w:num w:numId="8">
    <w:abstractNumId w:val="2"/>
  </w:num>
  <w:num w:numId="9">
    <w:abstractNumId w:val="19"/>
  </w:num>
  <w:num w:numId="10">
    <w:abstractNumId w:val="0"/>
  </w:num>
  <w:num w:numId="11">
    <w:abstractNumId w:val="24"/>
  </w:num>
  <w:num w:numId="12">
    <w:abstractNumId w:val="10"/>
  </w:num>
  <w:num w:numId="13">
    <w:abstractNumId w:val="7"/>
  </w:num>
  <w:num w:numId="14">
    <w:abstractNumId w:val="5"/>
  </w:num>
  <w:num w:numId="15">
    <w:abstractNumId w:val="28"/>
  </w:num>
  <w:num w:numId="16">
    <w:abstractNumId w:val="22"/>
  </w:num>
  <w:num w:numId="17">
    <w:abstractNumId w:val="18"/>
  </w:num>
  <w:num w:numId="18">
    <w:abstractNumId w:val="26"/>
  </w:num>
  <w:num w:numId="19">
    <w:abstractNumId w:val="25"/>
  </w:num>
  <w:num w:numId="20">
    <w:abstractNumId w:val="14"/>
  </w:num>
  <w:num w:numId="21">
    <w:abstractNumId w:val="11"/>
  </w:num>
  <w:num w:numId="22">
    <w:abstractNumId w:val="1"/>
  </w:num>
  <w:num w:numId="23">
    <w:abstractNumId w:val="8"/>
  </w:num>
  <w:num w:numId="24">
    <w:abstractNumId w:val="4"/>
  </w:num>
  <w:num w:numId="25">
    <w:abstractNumId w:val="33"/>
  </w:num>
  <w:num w:numId="26">
    <w:abstractNumId w:val="23"/>
  </w:num>
  <w:num w:numId="27">
    <w:abstractNumId w:val="32"/>
  </w:num>
  <w:num w:numId="28">
    <w:abstractNumId w:val="3"/>
  </w:num>
  <w:num w:numId="29">
    <w:abstractNumId w:val="15"/>
  </w:num>
  <w:num w:numId="30">
    <w:abstractNumId w:val="21"/>
  </w:num>
  <w:num w:numId="31">
    <w:abstractNumId w:val="13"/>
  </w:num>
  <w:num w:numId="32">
    <w:abstractNumId w:val="29"/>
  </w:num>
  <w:num w:numId="33">
    <w:abstractNumId w:val="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EA"/>
    <w:rsid w:val="000149E5"/>
    <w:rsid w:val="00030089"/>
    <w:rsid w:val="00085CFF"/>
    <w:rsid w:val="000934C4"/>
    <w:rsid w:val="000A2808"/>
    <w:rsid w:val="000B42E5"/>
    <w:rsid w:val="000C50D4"/>
    <w:rsid w:val="000E2902"/>
    <w:rsid w:val="000F0FA3"/>
    <w:rsid w:val="000F706A"/>
    <w:rsid w:val="00100794"/>
    <w:rsid w:val="0010703B"/>
    <w:rsid w:val="001303A7"/>
    <w:rsid w:val="001311A0"/>
    <w:rsid w:val="00140A5C"/>
    <w:rsid w:val="00143B00"/>
    <w:rsid w:val="00155A7E"/>
    <w:rsid w:val="001574EC"/>
    <w:rsid w:val="001642EF"/>
    <w:rsid w:val="00176153"/>
    <w:rsid w:val="00176B02"/>
    <w:rsid w:val="001B409C"/>
    <w:rsid w:val="001B6981"/>
    <w:rsid w:val="001C65E8"/>
    <w:rsid w:val="001E6CB1"/>
    <w:rsid w:val="001F6325"/>
    <w:rsid w:val="002214D8"/>
    <w:rsid w:val="0025082C"/>
    <w:rsid w:val="00255299"/>
    <w:rsid w:val="00285BE5"/>
    <w:rsid w:val="00286668"/>
    <w:rsid w:val="00290296"/>
    <w:rsid w:val="00291CA7"/>
    <w:rsid w:val="002940B6"/>
    <w:rsid w:val="002B00EE"/>
    <w:rsid w:val="002B127D"/>
    <w:rsid w:val="002B3857"/>
    <w:rsid w:val="002C3644"/>
    <w:rsid w:val="002E0094"/>
    <w:rsid w:val="002F2AE4"/>
    <w:rsid w:val="002F6279"/>
    <w:rsid w:val="002F666A"/>
    <w:rsid w:val="0030321A"/>
    <w:rsid w:val="00323864"/>
    <w:rsid w:val="0032394E"/>
    <w:rsid w:val="00326B04"/>
    <w:rsid w:val="00330780"/>
    <w:rsid w:val="00330E82"/>
    <w:rsid w:val="003340A4"/>
    <w:rsid w:val="00351020"/>
    <w:rsid w:val="00356ADC"/>
    <w:rsid w:val="00357A6B"/>
    <w:rsid w:val="0036410B"/>
    <w:rsid w:val="003656C6"/>
    <w:rsid w:val="00373DFE"/>
    <w:rsid w:val="0038558D"/>
    <w:rsid w:val="0039202C"/>
    <w:rsid w:val="003A09C3"/>
    <w:rsid w:val="003C5EB9"/>
    <w:rsid w:val="003E00A6"/>
    <w:rsid w:val="003E5783"/>
    <w:rsid w:val="003E7472"/>
    <w:rsid w:val="004108D0"/>
    <w:rsid w:val="00410B8C"/>
    <w:rsid w:val="00412ED6"/>
    <w:rsid w:val="004142D5"/>
    <w:rsid w:val="0042779F"/>
    <w:rsid w:val="00427DCC"/>
    <w:rsid w:val="004352A9"/>
    <w:rsid w:val="00440349"/>
    <w:rsid w:val="00450B1A"/>
    <w:rsid w:val="00464085"/>
    <w:rsid w:val="004652D9"/>
    <w:rsid w:val="00465E99"/>
    <w:rsid w:val="004A32A1"/>
    <w:rsid w:val="004A7426"/>
    <w:rsid w:val="004B2F2C"/>
    <w:rsid w:val="004C2E9C"/>
    <w:rsid w:val="004C49C6"/>
    <w:rsid w:val="004D4A72"/>
    <w:rsid w:val="004E6B1F"/>
    <w:rsid w:val="004E77FB"/>
    <w:rsid w:val="004F3FE9"/>
    <w:rsid w:val="00512CDB"/>
    <w:rsid w:val="00514993"/>
    <w:rsid w:val="00534337"/>
    <w:rsid w:val="0053581A"/>
    <w:rsid w:val="00535845"/>
    <w:rsid w:val="005438AB"/>
    <w:rsid w:val="0054733E"/>
    <w:rsid w:val="0055349C"/>
    <w:rsid w:val="005614C5"/>
    <w:rsid w:val="00574121"/>
    <w:rsid w:val="0058191B"/>
    <w:rsid w:val="005C4019"/>
    <w:rsid w:val="005C75DE"/>
    <w:rsid w:val="005D7D14"/>
    <w:rsid w:val="006231E1"/>
    <w:rsid w:val="00627360"/>
    <w:rsid w:val="00627D1A"/>
    <w:rsid w:val="0063495E"/>
    <w:rsid w:val="00634C63"/>
    <w:rsid w:val="00656CFF"/>
    <w:rsid w:val="00661991"/>
    <w:rsid w:val="006711A8"/>
    <w:rsid w:val="00674139"/>
    <w:rsid w:val="00681BC5"/>
    <w:rsid w:val="00691836"/>
    <w:rsid w:val="0069357B"/>
    <w:rsid w:val="00695901"/>
    <w:rsid w:val="00697B7C"/>
    <w:rsid w:val="006B7539"/>
    <w:rsid w:val="006D2E40"/>
    <w:rsid w:val="006E2487"/>
    <w:rsid w:val="006E4EE3"/>
    <w:rsid w:val="006E66EC"/>
    <w:rsid w:val="006F2CC1"/>
    <w:rsid w:val="0070415B"/>
    <w:rsid w:val="00711BBE"/>
    <w:rsid w:val="00717A6D"/>
    <w:rsid w:val="00724703"/>
    <w:rsid w:val="00727260"/>
    <w:rsid w:val="00735E9D"/>
    <w:rsid w:val="00741ABD"/>
    <w:rsid w:val="00746FC8"/>
    <w:rsid w:val="007578BE"/>
    <w:rsid w:val="0079567A"/>
    <w:rsid w:val="00797AB4"/>
    <w:rsid w:val="007A0956"/>
    <w:rsid w:val="007A5EFA"/>
    <w:rsid w:val="007C1352"/>
    <w:rsid w:val="007D00B8"/>
    <w:rsid w:val="007D286A"/>
    <w:rsid w:val="007F49BA"/>
    <w:rsid w:val="00817FAA"/>
    <w:rsid w:val="00827CE1"/>
    <w:rsid w:val="0083080F"/>
    <w:rsid w:val="008371DC"/>
    <w:rsid w:val="00845F53"/>
    <w:rsid w:val="00853B63"/>
    <w:rsid w:val="008651ED"/>
    <w:rsid w:val="00875A59"/>
    <w:rsid w:val="00876C7C"/>
    <w:rsid w:val="00877E22"/>
    <w:rsid w:val="0089558E"/>
    <w:rsid w:val="008A23F3"/>
    <w:rsid w:val="008B5BD2"/>
    <w:rsid w:val="008D17A5"/>
    <w:rsid w:val="008E35DF"/>
    <w:rsid w:val="008F7A18"/>
    <w:rsid w:val="00913385"/>
    <w:rsid w:val="00913D77"/>
    <w:rsid w:val="009167A0"/>
    <w:rsid w:val="009200A2"/>
    <w:rsid w:val="009329FB"/>
    <w:rsid w:val="00945F33"/>
    <w:rsid w:val="00950369"/>
    <w:rsid w:val="00984D10"/>
    <w:rsid w:val="009932CA"/>
    <w:rsid w:val="009A7654"/>
    <w:rsid w:val="009C02DA"/>
    <w:rsid w:val="009C4DAA"/>
    <w:rsid w:val="009D7F66"/>
    <w:rsid w:val="009E1AC6"/>
    <w:rsid w:val="009E3B35"/>
    <w:rsid w:val="009E63EA"/>
    <w:rsid w:val="009F050F"/>
    <w:rsid w:val="009F1541"/>
    <w:rsid w:val="009F2409"/>
    <w:rsid w:val="009F4506"/>
    <w:rsid w:val="00A31E9B"/>
    <w:rsid w:val="00A333D5"/>
    <w:rsid w:val="00A333DC"/>
    <w:rsid w:val="00A4142D"/>
    <w:rsid w:val="00A45DAA"/>
    <w:rsid w:val="00A53D31"/>
    <w:rsid w:val="00A73F8A"/>
    <w:rsid w:val="00A76032"/>
    <w:rsid w:val="00A8099D"/>
    <w:rsid w:val="00A81D62"/>
    <w:rsid w:val="00A84922"/>
    <w:rsid w:val="00AD2EE4"/>
    <w:rsid w:val="00AD54E0"/>
    <w:rsid w:val="00B00632"/>
    <w:rsid w:val="00B10888"/>
    <w:rsid w:val="00B14C29"/>
    <w:rsid w:val="00B170E8"/>
    <w:rsid w:val="00B3769E"/>
    <w:rsid w:val="00B502BD"/>
    <w:rsid w:val="00B63531"/>
    <w:rsid w:val="00B7008A"/>
    <w:rsid w:val="00B717B3"/>
    <w:rsid w:val="00BD12A3"/>
    <w:rsid w:val="00BF091C"/>
    <w:rsid w:val="00C01B5D"/>
    <w:rsid w:val="00C258E4"/>
    <w:rsid w:val="00C615F1"/>
    <w:rsid w:val="00C77C0A"/>
    <w:rsid w:val="00C9060E"/>
    <w:rsid w:val="00C96371"/>
    <w:rsid w:val="00CA2FDC"/>
    <w:rsid w:val="00CA3BBA"/>
    <w:rsid w:val="00CC0602"/>
    <w:rsid w:val="00CC39A6"/>
    <w:rsid w:val="00CC71C5"/>
    <w:rsid w:val="00CD6850"/>
    <w:rsid w:val="00CE4D70"/>
    <w:rsid w:val="00CF6193"/>
    <w:rsid w:val="00D046E9"/>
    <w:rsid w:val="00D04785"/>
    <w:rsid w:val="00D057FA"/>
    <w:rsid w:val="00D32C7D"/>
    <w:rsid w:val="00D34588"/>
    <w:rsid w:val="00D42FD2"/>
    <w:rsid w:val="00D444F1"/>
    <w:rsid w:val="00D54C2F"/>
    <w:rsid w:val="00D64953"/>
    <w:rsid w:val="00D87572"/>
    <w:rsid w:val="00D87A00"/>
    <w:rsid w:val="00DA592E"/>
    <w:rsid w:val="00DE45D0"/>
    <w:rsid w:val="00DE4C7A"/>
    <w:rsid w:val="00DF2C56"/>
    <w:rsid w:val="00DF6036"/>
    <w:rsid w:val="00DF6BC3"/>
    <w:rsid w:val="00E21F6A"/>
    <w:rsid w:val="00E30B22"/>
    <w:rsid w:val="00E3798A"/>
    <w:rsid w:val="00E4145F"/>
    <w:rsid w:val="00E460F3"/>
    <w:rsid w:val="00E50177"/>
    <w:rsid w:val="00E5027B"/>
    <w:rsid w:val="00E5626A"/>
    <w:rsid w:val="00E73D2D"/>
    <w:rsid w:val="00E772E5"/>
    <w:rsid w:val="00E77E64"/>
    <w:rsid w:val="00E82585"/>
    <w:rsid w:val="00E846B1"/>
    <w:rsid w:val="00EA0ABD"/>
    <w:rsid w:val="00EA46E7"/>
    <w:rsid w:val="00EB3C2A"/>
    <w:rsid w:val="00EE6353"/>
    <w:rsid w:val="00EF1962"/>
    <w:rsid w:val="00EF226B"/>
    <w:rsid w:val="00F00937"/>
    <w:rsid w:val="00F12196"/>
    <w:rsid w:val="00F12394"/>
    <w:rsid w:val="00F22399"/>
    <w:rsid w:val="00F315C9"/>
    <w:rsid w:val="00F378BD"/>
    <w:rsid w:val="00F42E31"/>
    <w:rsid w:val="00F501EA"/>
    <w:rsid w:val="00F51E5E"/>
    <w:rsid w:val="00F5601C"/>
    <w:rsid w:val="00F64B32"/>
    <w:rsid w:val="00F70C4B"/>
    <w:rsid w:val="00F808C0"/>
    <w:rsid w:val="00F83712"/>
    <w:rsid w:val="00F85CA3"/>
    <w:rsid w:val="00FA5660"/>
    <w:rsid w:val="00FA672D"/>
    <w:rsid w:val="00FC03A2"/>
    <w:rsid w:val="00FC10D0"/>
    <w:rsid w:val="00FC5DD1"/>
    <w:rsid w:val="00FD0D2C"/>
    <w:rsid w:val="00FD44E8"/>
    <w:rsid w:val="00FD7200"/>
    <w:rsid w:val="00FE5F30"/>
    <w:rsid w:val="00FE6ABD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2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F501EA"/>
    <w:pPr>
      <w:keepNext/>
      <w:keepLines/>
      <w:spacing w:before="200" w:after="200" w:line="276" w:lineRule="atLeast"/>
      <w:outlineLvl w:val="2"/>
    </w:pPr>
    <w:rPr>
      <w:rFonts w:ascii="Calibri Light" w:hAnsi="Calibri Light" w:cs="Calibri Light"/>
      <w:b/>
      <w:color w:val="C0C0C0"/>
      <w:sz w:val="22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501EA"/>
    <w:pPr>
      <w:keepNext/>
      <w:keepLines/>
      <w:spacing w:before="200" w:after="200" w:line="276" w:lineRule="atLeast"/>
      <w:outlineLvl w:val="3"/>
    </w:pPr>
    <w:rPr>
      <w:rFonts w:ascii="Calibri Light" w:hAnsi="Calibri Light" w:cs="Calibri Light"/>
      <w:b/>
      <w:i/>
      <w:color w:val="C0C0C0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514993"/>
    <w:pPr>
      <w:jc w:val="center"/>
    </w:pPr>
    <w:rPr>
      <w:rFonts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rsid w:val="00F501EA"/>
    <w:rPr>
      <w:rFonts w:ascii="Calibri Light" w:hAnsi="Calibri Light" w:cs="Calibri Light"/>
      <w:b/>
      <w:color w:val="C0C0C0"/>
      <w:sz w:val="22"/>
      <w:lang w:val="en-US"/>
    </w:rPr>
  </w:style>
  <w:style w:type="character" w:customStyle="1" w:styleId="Ttulo4Car">
    <w:name w:val="Título 4 Car"/>
    <w:link w:val="Ttulo4"/>
    <w:rsid w:val="00F501EA"/>
    <w:rPr>
      <w:rFonts w:ascii="Calibri Light" w:hAnsi="Calibri Light" w:cs="Calibri Light"/>
      <w:b/>
      <w:i/>
      <w:color w:val="C0C0C0"/>
      <w:sz w:val="22"/>
      <w:lang w:val="en-US"/>
    </w:rPr>
  </w:style>
  <w:style w:type="paragraph" w:styleId="Textocomentario">
    <w:name w:val="annotation text"/>
    <w:basedOn w:val="Normal"/>
    <w:link w:val="TextocomentarioCar"/>
    <w:rsid w:val="00F501EA"/>
    <w:pPr>
      <w:spacing w:after="200"/>
    </w:pPr>
    <w:rPr>
      <w:rFonts w:ascii="Calibri" w:hAnsi="Calibri" w:cs="Calibri"/>
      <w:sz w:val="20"/>
      <w:szCs w:val="20"/>
      <w:lang w:val="en-US" w:eastAsia="es-MX"/>
    </w:rPr>
  </w:style>
  <w:style w:type="character" w:customStyle="1" w:styleId="TextocomentarioCar">
    <w:name w:val="Texto comentario Car"/>
    <w:link w:val="Textocomentario"/>
    <w:rsid w:val="00F501EA"/>
    <w:rPr>
      <w:rFonts w:ascii="Calibri" w:hAnsi="Calibri" w:cs="Calibri"/>
      <w:lang w:val="en-US"/>
    </w:rPr>
  </w:style>
  <w:style w:type="paragraph" w:styleId="Sangranormal">
    <w:name w:val="Normal Indent"/>
    <w:basedOn w:val="Normal"/>
    <w:rsid w:val="00F501EA"/>
    <w:pPr>
      <w:spacing w:after="200" w:line="276" w:lineRule="atLeast"/>
      <w:ind w:left="720"/>
    </w:pPr>
    <w:rPr>
      <w:rFonts w:ascii="Calibri" w:hAnsi="Calibri" w:cs="Calibri"/>
      <w:sz w:val="22"/>
      <w:szCs w:val="20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501EA"/>
    <w:pPr>
      <w:spacing w:after="200" w:line="276" w:lineRule="atLeast"/>
      <w:ind w:left="86"/>
    </w:pPr>
    <w:rPr>
      <w:rFonts w:ascii="Calibri Light" w:hAnsi="Calibri Light" w:cs="Calibri Light"/>
      <w:i/>
      <w:color w:val="C0C0C0"/>
      <w:spacing w:val="15"/>
      <w:szCs w:val="20"/>
      <w:lang w:val="en-US" w:eastAsia="es-MX"/>
    </w:rPr>
  </w:style>
  <w:style w:type="character" w:customStyle="1" w:styleId="SubttuloCar">
    <w:name w:val="Subtítulo Car"/>
    <w:link w:val="Subttulo"/>
    <w:rsid w:val="00F501EA"/>
    <w:rPr>
      <w:rFonts w:ascii="Calibri Light" w:hAnsi="Calibri Light" w:cs="Calibri Light"/>
      <w:i/>
      <w:color w:val="C0C0C0"/>
      <w:spacing w:val="15"/>
      <w:sz w:val="24"/>
      <w:lang w:val="en-US"/>
    </w:rPr>
  </w:style>
  <w:style w:type="paragraph" w:styleId="Ttulo">
    <w:name w:val="Title"/>
    <w:basedOn w:val="Normal"/>
    <w:next w:val="Normal"/>
    <w:link w:val="TtuloCar"/>
    <w:qFormat/>
    <w:rsid w:val="00F501EA"/>
    <w:pPr>
      <w:pBdr>
        <w:bottom w:val="single" w:sz="6" w:space="4" w:color="C0C0C0"/>
      </w:pBdr>
      <w:spacing w:after="300" w:line="276" w:lineRule="atLeast"/>
    </w:pPr>
    <w:rPr>
      <w:rFonts w:ascii="Calibri Light" w:hAnsi="Calibri Light" w:cs="Calibri Light"/>
      <w:color w:val="000080"/>
      <w:spacing w:val="5"/>
      <w:sz w:val="52"/>
      <w:szCs w:val="20"/>
      <w:lang w:val="en-US" w:eastAsia="es-MX"/>
    </w:rPr>
  </w:style>
  <w:style w:type="character" w:customStyle="1" w:styleId="TtuloCar">
    <w:name w:val="Título Car"/>
    <w:link w:val="Ttulo"/>
    <w:rsid w:val="00F501EA"/>
    <w:rPr>
      <w:rFonts w:ascii="Calibri Light" w:hAnsi="Calibri Light" w:cs="Calibri Light"/>
      <w:color w:val="000080"/>
      <w:spacing w:val="5"/>
      <w:sz w:val="52"/>
      <w:lang w:val="en-US"/>
    </w:rPr>
  </w:style>
  <w:style w:type="paragraph" w:customStyle="1" w:styleId="ttulo0">
    <w:name w:val="título"/>
    <w:basedOn w:val="Normal"/>
    <w:next w:val="Normal"/>
    <w:rsid w:val="00F501EA"/>
    <w:pPr>
      <w:spacing w:after="200"/>
    </w:pPr>
    <w:rPr>
      <w:rFonts w:ascii="Calibri" w:hAnsi="Calibri" w:cs="Calibri"/>
      <w:b/>
      <w:color w:val="C0C0C0"/>
      <w:sz w:val="18"/>
      <w:szCs w:val="20"/>
      <w:lang w:val="en-US" w:eastAsia="es-MX"/>
    </w:rPr>
  </w:style>
  <w:style w:type="paragraph" w:customStyle="1" w:styleId="hr1">
    <w:name w:val="hr1"/>
    <w:basedOn w:val="Normal"/>
    <w:rsid w:val="00F501EA"/>
    <w:pPr>
      <w:shd w:val="clear" w:color="auto" w:fill="000000"/>
      <w:spacing w:before="100" w:after="100"/>
    </w:pPr>
    <w:rPr>
      <w:szCs w:val="20"/>
      <w:lang w:eastAsia="es-MX"/>
    </w:rPr>
  </w:style>
  <w:style w:type="paragraph" w:customStyle="1" w:styleId="hr2">
    <w:name w:val="hr2"/>
    <w:basedOn w:val="Normal"/>
    <w:rsid w:val="00F501EA"/>
    <w:pPr>
      <w:shd w:val="clear" w:color="auto" w:fill="FFFFFF"/>
      <w:spacing w:before="100" w:after="100"/>
    </w:pPr>
    <w:rPr>
      <w:szCs w:val="20"/>
      <w:lang w:eastAsia="es-MX"/>
    </w:rPr>
  </w:style>
  <w:style w:type="paragraph" w:customStyle="1" w:styleId="hr3">
    <w:name w:val="hr3"/>
    <w:basedOn w:val="Normal"/>
    <w:rsid w:val="00F501EA"/>
    <w:pPr>
      <w:shd w:val="clear" w:color="auto" w:fill="000000"/>
      <w:spacing w:before="100" w:after="100"/>
    </w:pPr>
    <w:rPr>
      <w:szCs w:val="20"/>
      <w:lang w:eastAsia="es-MX"/>
    </w:rPr>
  </w:style>
  <w:style w:type="paragraph" w:styleId="NormalWeb">
    <w:name w:val="Normal (Web)"/>
    <w:basedOn w:val="Normal"/>
    <w:rsid w:val="00F501EA"/>
    <w:pPr>
      <w:spacing w:before="100" w:after="100"/>
    </w:pPr>
    <w:rPr>
      <w:szCs w:val="20"/>
      <w:lang w:eastAsia="es-MX"/>
    </w:rPr>
  </w:style>
  <w:style w:type="paragraph" w:styleId="Prrafodelista">
    <w:name w:val="List Paragraph"/>
    <w:basedOn w:val="Normal"/>
    <w:qFormat/>
    <w:rsid w:val="00F501EA"/>
    <w:pPr>
      <w:spacing w:after="200" w:line="276" w:lineRule="atLeast"/>
      <w:ind w:left="720"/>
    </w:pPr>
    <w:rPr>
      <w:rFonts w:ascii="Calibri" w:hAnsi="Calibri" w:cs="Calibri"/>
      <w:sz w:val="22"/>
      <w:szCs w:val="20"/>
      <w:lang w:val="en-US" w:eastAsia="es-MX"/>
    </w:rPr>
  </w:style>
  <w:style w:type="paragraph" w:customStyle="1" w:styleId="Asuntodelcomentario1">
    <w:name w:val="Asunto del comentario1"/>
    <w:basedOn w:val="Textocomentario"/>
    <w:next w:val="Textocomentario"/>
    <w:rsid w:val="00F501EA"/>
    <w:rPr>
      <w:b/>
    </w:rPr>
  </w:style>
  <w:style w:type="paragraph" w:customStyle="1" w:styleId="Textodeglobo1">
    <w:name w:val="Texto de globo1"/>
    <w:basedOn w:val="Normal"/>
    <w:rsid w:val="00F501EA"/>
    <w:rPr>
      <w:rFonts w:ascii="Segoe UI" w:hAnsi="Segoe UI" w:cs="Segoe UI"/>
      <w:sz w:val="18"/>
      <w:szCs w:val="20"/>
      <w:lang w:val="en-US" w:eastAsia="es-MX"/>
    </w:rPr>
  </w:style>
  <w:style w:type="paragraph" w:customStyle="1" w:styleId="Textoindependiente21">
    <w:name w:val="Texto independiente 21"/>
    <w:basedOn w:val="Normal"/>
    <w:rsid w:val="00F501EA"/>
    <w:pPr>
      <w:jc w:val="both"/>
    </w:pPr>
    <w:rPr>
      <w:rFonts w:ascii="Arial" w:hAnsi="Arial" w:cs="Arial"/>
      <w:szCs w:val="20"/>
      <w:lang w:val="es-ES" w:eastAsia="es-MX"/>
    </w:rPr>
  </w:style>
  <w:style w:type="character" w:customStyle="1" w:styleId="PiedepginaCar">
    <w:name w:val="Pie de página Car"/>
    <w:link w:val="Piedepgina"/>
    <w:uiPriority w:val="99"/>
    <w:rsid w:val="00574121"/>
    <w:rPr>
      <w:sz w:val="24"/>
      <w:szCs w:val="24"/>
      <w:lang w:eastAsia="es-ES"/>
    </w:rPr>
  </w:style>
  <w:style w:type="character" w:customStyle="1" w:styleId="EncabezadoCar">
    <w:name w:val="Encabezado Car"/>
    <w:link w:val="Encabezado"/>
    <w:rsid w:val="009F1541"/>
    <w:rPr>
      <w:sz w:val="24"/>
      <w:szCs w:val="24"/>
      <w:lang w:eastAsia="es-ES"/>
    </w:rPr>
  </w:style>
  <w:style w:type="paragraph" w:customStyle="1" w:styleId="Sumario">
    <w:name w:val="Sumario"/>
    <w:basedOn w:val="Normal"/>
    <w:rsid w:val="004C2E9C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hAnsi="Arial"/>
      <w:sz w:val="18"/>
      <w:szCs w:val="18"/>
      <w:lang w:val="es-ES"/>
    </w:rPr>
  </w:style>
  <w:style w:type="paragraph" w:customStyle="1" w:styleId="Secreta">
    <w:name w:val="Secreta"/>
    <w:basedOn w:val="Normal"/>
    <w:autoRedefine/>
    <w:rsid w:val="004C2E9C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b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rsid w:val="000A28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2808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2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F501EA"/>
    <w:pPr>
      <w:keepNext/>
      <w:keepLines/>
      <w:spacing w:before="200" w:after="200" w:line="276" w:lineRule="atLeast"/>
      <w:outlineLvl w:val="2"/>
    </w:pPr>
    <w:rPr>
      <w:rFonts w:ascii="Calibri Light" w:hAnsi="Calibri Light" w:cs="Calibri Light"/>
      <w:b/>
      <w:color w:val="C0C0C0"/>
      <w:sz w:val="22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501EA"/>
    <w:pPr>
      <w:keepNext/>
      <w:keepLines/>
      <w:spacing w:before="200" w:after="200" w:line="276" w:lineRule="atLeast"/>
      <w:outlineLvl w:val="3"/>
    </w:pPr>
    <w:rPr>
      <w:rFonts w:ascii="Calibri Light" w:hAnsi="Calibri Light" w:cs="Calibri Light"/>
      <w:b/>
      <w:i/>
      <w:color w:val="C0C0C0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514993"/>
    <w:pPr>
      <w:jc w:val="center"/>
    </w:pPr>
    <w:rPr>
      <w:rFonts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rsid w:val="00F501EA"/>
    <w:rPr>
      <w:rFonts w:ascii="Calibri Light" w:hAnsi="Calibri Light" w:cs="Calibri Light"/>
      <w:b/>
      <w:color w:val="C0C0C0"/>
      <w:sz w:val="22"/>
      <w:lang w:val="en-US"/>
    </w:rPr>
  </w:style>
  <w:style w:type="character" w:customStyle="1" w:styleId="Ttulo4Car">
    <w:name w:val="Título 4 Car"/>
    <w:link w:val="Ttulo4"/>
    <w:rsid w:val="00F501EA"/>
    <w:rPr>
      <w:rFonts w:ascii="Calibri Light" w:hAnsi="Calibri Light" w:cs="Calibri Light"/>
      <w:b/>
      <w:i/>
      <w:color w:val="C0C0C0"/>
      <w:sz w:val="22"/>
      <w:lang w:val="en-US"/>
    </w:rPr>
  </w:style>
  <w:style w:type="paragraph" w:styleId="Textocomentario">
    <w:name w:val="annotation text"/>
    <w:basedOn w:val="Normal"/>
    <w:link w:val="TextocomentarioCar"/>
    <w:rsid w:val="00F501EA"/>
    <w:pPr>
      <w:spacing w:after="200"/>
    </w:pPr>
    <w:rPr>
      <w:rFonts w:ascii="Calibri" w:hAnsi="Calibri" w:cs="Calibri"/>
      <w:sz w:val="20"/>
      <w:szCs w:val="20"/>
      <w:lang w:val="en-US" w:eastAsia="es-MX"/>
    </w:rPr>
  </w:style>
  <w:style w:type="character" w:customStyle="1" w:styleId="TextocomentarioCar">
    <w:name w:val="Texto comentario Car"/>
    <w:link w:val="Textocomentario"/>
    <w:rsid w:val="00F501EA"/>
    <w:rPr>
      <w:rFonts w:ascii="Calibri" w:hAnsi="Calibri" w:cs="Calibri"/>
      <w:lang w:val="en-US"/>
    </w:rPr>
  </w:style>
  <w:style w:type="paragraph" w:styleId="Sangranormal">
    <w:name w:val="Normal Indent"/>
    <w:basedOn w:val="Normal"/>
    <w:rsid w:val="00F501EA"/>
    <w:pPr>
      <w:spacing w:after="200" w:line="276" w:lineRule="atLeast"/>
      <w:ind w:left="720"/>
    </w:pPr>
    <w:rPr>
      <w:rFonts w:ascii="Calibri" w:hAnsi="Calibri" w:cs="Calibri"/>
      <w:sz w:val="22"/>
      <w:szCs w:val="20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501EA"/>
    <w:pPr>
      <w:spacing w:after="200" w:line="276" w:lineRule="atLeast"/>
      <w:ind w:left="86"/>
    </w:pPr>
    <w:rPr>
      <w:rFonts w:ascii="Calibri Light" w:hAnsi="Calibri Light" w:cs="Calibri Light"/>
      <w:i/>
      <w:color w:val="C0C0C0"/>
      <w:spacing w:val="15"/>
      <w:szCs w:val="20"/>
      <w:lang w:val="en-US" w:eastAsia="es-MX"/>
    </w:rPr>
  </w:style>
  <w:style w:type="character" w:customStyle="1" w:styleId="SubttuloCar">
    <w:name w:val="Subtítulo Car"/>
    <w:link w:val="Subttulo"/>
    <w:rsid w:val="00F501EA"/>
    <w:rPr>
      <w:rFonts w:ascii="Calibri Light" w:hAnsi="Calibri Light" w:cs="Calibri Light"/>
      <w:i/>
      <w:color w:val="C0C0C0"/>
      <w:spacing w:val="15"/>
      <w:sz w:val="24"/>
      <w:lang w:val="en-US"/>
    </w:rPr>
  </w:style>
  <w:style w:type="paragraph" w:styleId="Ttulo">
    <w:name w:val="Title"/>
    <w:basedOn w:val="Normal"/>
    <w:next w:val="Normal"/>
    <w:link w:val="TtuloCar"/>
    <w:qFormat/>
    <w:rsid w:val="00F501EA"/>
    <w:pPr>
      <w:pBdr>
        <w:bottom w:val="single" w:sz="6" w:space="4" w:color="C0C0C0"/>
      </w:pBdr>
      <w:spacing w:after="300" w:line="276" w:lineRule="atLeast"/>
    </w:pPr>
    <w:rPr>
      <w:rFonts w:ascii="Calibri Light" w:hAnsi="Calibri Light" w:cs="Calibri Light"/>
      <w:color w:val="000080"/>
      <w:spacing w:val="5"/>
      <w:sz w:val="52"/>
      <w:szCs w:val="20"/>
      <w:lang w:val="en-US" w:eastAsia="es-MX"/>
    </w:rPr>
  </w:style>
  <w:style w:type="character" w:customStyle="1" w:styleId="TtuloCar">
    <w:name w:val="Título Car"/>
    <w:link w:val="Ttulo"/>
    <w:rsid w:val="00F501EA"/>
    <w:rPr>
      <w:rFonts w:ascii="Calibri Light" w:hAnsi="Calibri Light" w:cs="Calibri Light"/>
      <w:color w:val="000080"/>
      <w:spacing w:val="5"/>
      <w:sz w:val="52"/>
      <w:lang w:val="en-US"/>
    </w:rPr>
  </w:style>
  <w:style w:type="paragraph" w:customStyle="1" w:styleId="ttulo0">
    <w:name w:val="título"/>
    <w:basedOn w:val="Normal"/>
    <w:next w:val="Normal"/>
    <w:rsid w:val="00F501EA"/>
    <w:pPr>
      <w:spacing w:after="200"/>
    </w:pPr>
    <w:rPr>
      <w:rFonts w:ascii="Calibri" w:hAnsi="Calibri" w:cs="Calibri"/>
      <w:b/>
      <w:color w:val="C0C0C0"/>
      <w:sz w:val="18"/>
      <w:szCs w:val="20"/>
      <w:lang w:val="en-US" w:eastAsia="es-MX"/>
    </w:rPr>
  </w:style>
  <w:style w:type="paragraph" w:customStyle="1" w:styleId="hr1">
    <w:name w:val="hr1"/>
    <w:basedOn w:val="Normal"/>
    <w:rsid w:val="00F501EA"/>
    <w:pPr>
      <w:shd w:val="clear" w:color="auto" w:fill="000000"/>
      <w:spacing w:before="100" w:after="100"/>
    </w:pPr>
    <w:rPr>
      <w:szCs w:val="20"/>
      <w:lang w:eastAsia="es-MX"/>
    </w:rPr>
  </w:style>
  <w:style w:type="paragraph" w:customStyle="1" w:styleId="hr2">
    <w:name w:val="hr2"/>
    <w:basedOn w:val="Normal"/>
    <w:rsid w:val="00F501EA"/>
    <w:pPr>
      <w:shd w:val="clear" w:color="auto" w:fill="FFFFFF"/>
      <w:spacing w:before="100" w:after="100"/>
    </w:pPr>
    <w:rPr>
      <w:szCs w:val="20"/>
      <w:lang w:eastAsia="es-MX"/>
    </w:rPr>
  </w:style>
  <w:style w:type="paragraph" w:customStyle="1" w:styleId="hr3">
    <w:name w:val="hr3"/>
    <w:basedOn w:val="Normal"/>
    <w:rsid w:val="00F501EA"/>
    <w:pPr>
      <w:shd w:val="clear" w:color="auto" w:fill="000000"/>
      <w:spacing w:before="100" w:after="100"/>
    </w:pPr>
    <w:rPr>
      <w:szCs w:val="20"/>
      <w:lang w:eastAsia="es-MX"/>
    </w:rPr>
  </w:style>
  <w:style w:type="paragraph" w:styleId="NormalWeb">
    <w:name w:val="Normal (Web)"/>
    <w:basedOn w:val="Normal"/>
    <w:rsid w:val="00F501EA"/>
    <w:pPr>
      <w:spacing w:before="100" w:after="100"/>
    </w:pPr>
    <w:rPr>
      <w:szCs w:val="20"/>
      <w:lang w:eastAsia="es-MX"/>
    </w:rPr>
  </w:style>
  <w:style w:type="paragraph" w:styleId="Prrafodelista">
    <w:name w:val="List Paragraph"/>
    <w:basedOn w:val="Normal"/>
    <w:qFormat/>
    <w:rsid w:val="00F501EA"/>
    <w:pPr>
      <w:spacing w:after="200" w:line="276" w:lineRule="atLeast"/>
      <w:ind w:left="720"/>
    </w:pPr>
    <w:rPr>
      <w:rFonts w:ascii="Calibri" w:hAnsi="Calibri" w:cs="Calibri"/>
      <w:sz w:val="22"/>
      <w:szCs w:val="20"/>
      <w:lang w:val="en-US" w:eastAsia="es-MX"/>
    </w:rPr>
  </w:style>
  <w:style w:type="paragraph" w:customStyle="1" w:styleId="Asuntodelcomentario1">
    <w:name w:val="Asunto del comentario1"/>
    <w:basedOn w:val="Textocomentario"/>
    <w:next w:val="Textocomentario"/>
    <w:rsid w:val="00F501EA"/>
    <w:rPr>
      <w:b/>
    </w:rPr>
  </w:style>
  <w:style w:type="paragraph" w:customStyle="1" w:styleId="Textodeglobo1">
    <w:name w:val="Texto de globo1"/>
    <w:basedOn w:val="Normal"/>
    <w:rsid w:val="00F501EA"/>
    <w:rPr>
      <w:rFonts w:ascii="Segoe UI" w:hAnsi="Segoe UI" w:cs="Segoe UI"/>
      <w:sz w:val="18"/>
      <w:szCs w:val="20"/>
      <w:lang w:val="en-US" w:eastAsia="es-MX"/>
    </w:rPr>
  </w:style>
  <w:style w:type="paragraph" w:customStyle="1" w:styleId="Textoindependiente21">
    <w:name w:val="Texto independiente 21"/>
    <w:basedOn w:val="Normal"/>
    <w:rsid w:val="00F501EA"/>
    <w:pPr>
      <w:jc w:val="both"/>
    </w:pPr>
    <w:rPr>
      <w:rFonts w:ascii="Arial" w:hAnsi="Arial" w:cs="Arial"/>
      <w:szCs w:val="20"/>
      <w:lang w:val="es-ES" w:eastAsia="es-MX"/>
    </w:rPr>
  </w:style>
  <w:style w:type="character" w:customStyle="1" w:styleId="PiedepginaCar">
    <w:name w:val="Pie de página Car"/>
    <w:link w:val="Piedepgina"/>
    <w:uiPriority w:val="99"/>
    <w:rsid w:val="00574121"/>
    <w:rPr>
      <w:sz w:val="24"/>
      <w:szCs w:val="24"/>
      <w:lang w:eastAsia="es-ES"/>
    </w:rPr>
  </w:style>
  <w:style w:type="character" w:customStyle="1" w:styleId="EncabezadoCar">
    <w:name w:val="Encabezado Car"/>
    <w:link w:val="Encabezado"/>
    <w:rsid w:val="009F1541"/>
    <w:rPr>
      <w:sz w:val="24"/>
      <w:szCs w:val="24"/>
      <w:lang w:eastAsia="es-ES"/>
    </w:rPr>
  </w:style>
  <w:style w:type="paragraph" w:customStyle="1" w:styleId="Sumario">
    <w:name w:val="Sumario"/>
    <w:basedOn w:val="Normal"/>
    <w:rsid w:val="004C2E9C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hAnsi="Arial"/>
      <w:sz w:val="18"/>
      <w:szCs w:val="18"/>
      <w:lang w:val="es-ES"/>
    </w:rPr>
  </w:style>
  <w:style w:type="paragraph" w:customStyle="1" w:styleId="Secreta">
    <w:name w:val="Secreta"/>
    <w:basedOn w:val="Normal"/>
    <w:autoRedefine/>
    <w:rsid w:val="004C2E9C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b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rsid w:val="000A28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2808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garciav\AppData\Roaming\Microsoft\Plantillas\MODE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79A40-53E8-4F32-8A6B-F7CA7D62B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0</TotalTime>
  <Pages>72</Pages>
  <Words>25536</Words>
  <Characters>140451</Characters>
  <Application>Microsoft Office Word</Application>
  <DocSecurity>0</DocSecurity>
  <Lines>1170</Lines>
  <Paragraphs>331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Diario Oficial de la Federación</Company>
  <LinksUpToDate>false</LinksUpToDate>
  <CharactersWithSpaces>165656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Luffi</cp:lastModifiedBy>
  <cp:revision>2</cp:revision>
  <cp:lastPrinted>2015-12-28T20:11:00Z</cp:lastPrinted>
  <dcterms:created xsi:type="dcterms:W3CDTF">2016-02-15T20:40:00Z</dcterms:created>
  <dcterms:modified xsi:type="dcterms:W3CDTF">2016-02-15T20:40:00Z</dcterms:modified>
</cp:coreProperties>
</file>